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076F5" w14:textId="24ACBF76" w:rsidR="00F90058" w:rsidRDefault="00B807A6" w:rsidP="00356D6D">
      <w:pPr>
        <w:tabs>
          <w:tab w:val="left" w:pos="2467"/>
        </w:tabs>
        <w:jc w:val="center"/>
        <w:rPr>
          <w:rFonts w:ascii="Aharoni" w:hAnsi="Aharoni" w:cs="Aharoni"/>
          <w:sz w:val="56"/>
          <w:szCs w:val="56"/>
        </w:rPr>
      </w:pPr>
      <w:r w:rsidRPr="00B807A6">
        <w:rPr>
          <w:rFonts w:ascii="Aharoni" w:hAnsi="Aharoni" w:cs="Aharon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E6ECC1" wp14:editId="7A333067">
                <wp:simplePos x="0" y="0"/>
                <wp:positionH relativeFrom="column">
                  <wp:posOffset>726495</wp:posOffset>
                </wp:positionH>
                <wp:positionV relativeFrom="paragraph">
                  <wp:posOffset>-437818</wp:posOffset>
                </wp:positionV>
                <wp:extent cx="4778734" cy="381662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8734" cy="381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52887" w14:textId="3A44D0DB" w:rsidR="00B807A6" w:rsidRDefault="00B807A6">
                            <w:r w:rsidRPr="002774CE">
                              <w:rPr>
                                <w:b/>
                                <w:bCs/>
                                <w:vanish/>
                                <w:sz w:val="36"/>
                                <w:szCs w:val="36"/>
                                <w:highlight w:val="yellow"/>
                              </w:rPr>
                              <w:t xml:space="preserve">Bitte in graue Kästchen </w:t>
                            </w:r>
                            <w:r>
                              <w:rPr>
                                <w:b/>
                                <w:bCs/>
                                <w:vanish/>
                                <w:sz w:val="36"/>
                                <w:szCs w:val="36"/>
                                <w:highlight w:val="yellow"/>
                              </w:rPr>
                              <w:t>an</w:t>
                            </w:r>
                            <w:r w:rsidRPr="002774CE">
                              <w:rPr>
                                <w:b/>
                                <w:bCs/>
                                <w:vanish/>
                                <w:sz w:val="36"/>
                                <w:szCs w:val="36"/>
                                <w:highlight w:val="yellow"/>
                              </w:rPr>
                              <w:t>klicken und ausfüllen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6ECC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7.2pt;margin-top:-34.45pt;width:376.3pt;height:3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" filled="f" stroked="f">
                <v:textbox>
                  <w:txbxContent>
                    <w:p w14:paraId="4F952887" w14:textId="3A44D0DB" w:rsidR="00B807A6" w:rsidRDefault="00B807A6">
                      <w:r w:rsidRPr="002774CE">
                        <w:rPr>
                          <w:b/>
                          <w:bCs/>
                          <w:vanish/>
                          <w:sz w:val="36"/>
                          <w:szCs w:val="36"/>
                          <w:highlight w:val="yellow"/>
                        </w:rPr>
                        <w:t xml:space="preserve">Bitte in graue Kästchen </w:t>
                      </w:r>
                      <w:r>
                        <w:rPr>
                          <w:b/>
                          <w:bCs/>
                          <w:vanish/>
                          <w:sz w:val="36"/>
                          <w:szCs w:val="36"/>
                          <w:highlight w:val="yellow"/>
                        </w:rPr>
                        <w:t>an</w:t>
                      </w:r>
                      <w:r w:rsidRPr="002774CE">
                        <w:rPr>
                          <w:b/>
                          <w:bCs/>
                          <w:vanish/>
                          <w:sz w:val="36"/>
                          <w:szCs w:val="36"/>
                          <w:highlight w:val="yellow"/>
                        </w:rPr>
                        <w:t>klicken und ausfüllen</w:t>
                      </w:r>
                    </w:p>
                  </w:txbxContent>
                </v:textbox>
              </v:shape>
            </w:pict>
          </mc:Fallback>
        </mc:AlternateContent>
      </w:r>
      <w:r w:rsidR="00356D6D" w:rsidRPr="00356D6D">
        <w:rPr>
          <w:rFonts w:ascii="Aharoni" w:hAnsi="Aharoni" w:cs="Aharoni" w:hint="cs"/>
          <w:sz w:val="56"/>
          <w:szCs w:val="56"/>
        </w:rPr>
        <w:t>Bauanzeige</w:t>
      </w:r>
    </w:p>
    <w:tbl>
      <w:tblPr>
        <w:tblStyle w:val="Tabellenraster"/>
        <w:tblW w:w="963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390"/>
        <w:gridCol w:w="430"/>
        <w:gridCol w:w="4818"/>
      </w:tblGrid>
      <w:tr w:rsidR="00356D6D" w14:paraId="1E84E188" w14:textId="77777777" w:rsidTr="003365D8">
        <w:trPr>
          <w:trHeight w:val="170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9D56" w14:textId="787B139F" w:rsidR="00356D6D" w:rsidRDefault="00356D6D" w:rsidP="00356D6D">
            <w:r>
              <w:t>Zahl</w:t>
            </w: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14:paraId="60F3E09B" w14:textId="77777777" w:rsidR="00356D6D" w:rsidRDefault="00356D6D" w:rsidP="00356D6D"/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7799" w14:textId="5614D5B6" w:rsidR="00356D6D" w:rsidRDefault="008C2BE4" w:rsidP="00356D6D">
            <w:r>
              <w:t>Eingangsstempel</w:t>
            </w:r>
          </w:p>
        </w:tc>
      </w:tr>
    </w:tbl>
    <w:p w14:paraId="34328E27" w14:textId="77777777" w:rsidR="00356D6D" w:rsidRDefault="00356D6D" w:rsidP="00356D6D"/>
    <w:p w14:paraId="49DE09DC" w14:textId="6AF8F8DF" w:rsidR="00356D6D" w:rsidRPr="0039496E" w:rsidRDefault="00356D6D" w:rsidP="0039496E">
      <w:pPr>
        <w:rPr>
          <w:b/>
          <w:bCs/>
        </w:rPr>
      </w:pPr>
      <w:bookmarkStart w:id="0" w:name="_Hlk132295066"/>
      <w:r w:rsidRPr="0039496E">
        <w:rPr>
          <w:b/>
          <w:bCs/>
        </w:rPr>
        <w:t>An das Gemeindeamt Pfunds</w:t>
      </w:r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1560"/>
        <w:gridCol w:w="1842"/>
        <w:gridCol w:w="570"/>
        <w:gridCol w:w="564"/>
        <w:gridCol w:w="995"/>
        <w:gridCol w:w="2978"/>
      </w:tblGrid>
      <w:tr w:rsidR="00356D6D" w14:paraId="6676BCF8" w14:textId="77777777" w:rsidTr="0039496E">
        <w:tc>
          <w:tcPr>
            <w:tcW w:w="5101" w:type="dxa"/>
            <w:gridSpan w:val="4"/>
            <w:tcBorders>
              <w:top w:val="single" w:sz="4" w:space="0" w:color="auto"/>
            </w:tcBorders>
            <w:vAlign w:val="center"/>
          </w:tcPr>
          <w:p w14:paraId="0C0AB6F0" w14:textId="1AF1EE0E" w:rsidR="00356D6D" w:rsidRDefault="00356D6D" w:rsidP="0039496E">
            <w:r>
              <w:rPr>
                <w:rFonts w:ascii="Calibri" w:eastAsia="Calibri" w:hAnsi="Calibri" w:cs="Calibri"/>
                <w:sz w:val="24"/>
              </w:rPr>
              <w:t xml:space="preserve">Der gefertigte Bauwerber </w:t>
            </w:r>
            <w:r w:rsidRPr="00356D6D">
              <w:rPr>
                <w:rFonts w:asciiTheme="majorHAnsi" w:eastAsia="Calibri" w:hAnsiTheme="majorHAnsi" w:cstheme="majorHAnsi"/>
                <w:sz w:val="16"/>
                <w:szCs w:val="14"/>
              </w:rPr>
              <w:t>(natürliche oder juristische Person)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A220716" w14:textId="4BF8176D" w:rsidR="00356D6D" w:rsidRDefault="00EE19BC" w:rsidP="0039496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 w:rsidR="00D638F8">
              <w:t> </w:t>
            </w:r>
            <w:r w:rsidR="00D638F8">
              <w:t> </w:t>
            </w:r>
            <w:r w:rsidR="00D638F8">
              <w:t> </w:t>
            </w:r>
            <w:r w:rsidR="00D638F8">
              <w:t> </w:t>
            </w:r>
            <w:r w:rsidR="00D638F8">
              <w:t> </w:t>
            </w:r>
            <w:r>
              <w:fldChar w:fldCharType="end"/>
            </w:r>
            <w:bookmarkEnd w:id="1"/>
          </w:p>
        </w:tc>
      </w:tr>
      <w:tr w:rsidR="00EE19BC" w14:paraId="67DCD6EE" w14:textId="77777777" w:rsidTr="0039496E">
        <w:tc>
          <w:tcPr>
            <w:tcW w:w="2689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43C5819" w14:textId="6D170748" w:rsidR="00EE19BC" w:rsidRDefault="00EE19BC" w:rsidP="0039496E">
            <w:r>
              <w:t>wohnhaft / Firmensitz in</w:t>
            </w:r>
          </w:p>
        </w:tc>
        <w:tc>
          <w:tcPr>
            <w:tcW w:w="6949" w:type="dxa"/>
            <w:gridSpan w:val="5"/>
            <w:tcBorders>
              <w:top w:val="nil"/>
              <w:bottom w:val="dotted" w:sz="4" w:space="0" w:color="auto"/>
            </w:tcBorders>
            <w:vAlign w:val="center"/>
          </w:tcPr>
          <w:p w14:paraId="374B893E" w14:textId="63CFC6ED" w:rsidR="00EE19BC" w:rsidRDefault="00EE19BC" w:rsidP="0039496E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 w:rsidR="00D638F8">
              <w:t> </w:t>
            </w:r>
            <w:r w:rsidR="00D638F8">
              <w:t> </w:t>
            </w:r>
            <w:r w:rsidR="00D638F8">
              <w:t> </w:t>
            </w:r>
            <w:r w:rsidR="00D638F8">
              <w:t> </w:t>
            </w:r>
            <w:r w:rsidR="00D638F8">
              <w:t> </w:t>
            </w:r>
            <w:r>
              <w:fldChar w:fldCharType="end"/>
            </w:r>
            <w:bookmarkEnd w:id="2"/>
          </w:p>
        </w:tc>
      </w:tr>
      <w:tr w:rsidR="0039496E" w14:paraId="6837C0EF" w14:textId="77777777" w:rsidTr="0039496E">
        <w:tc>
          <w:tcPr>
            <w:tcW w:w="112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E2E4646" w14:textId="7FD81B1E" w:rsidR="00356D6D" w:rsidRDefault="00EE19BC" w:rsidP="0039496E">
            <w:r>
              <w:t>E-Mail: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4AAECA" w14:textId="38BEBE11" w:rsidR="00356D6D" w:rsidRDefault="00EE19BC" w:rsidP="0039496E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</w:instrText>
            </w:r>
            <w:r>
              <w:rPr>
                <w:rFonts w:hint="cs"/>
              </w:rPr>
              <w:instrText>FORMTEXT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134" w:type="dxa"/>
            <w:gridSpan w:val="2"/>
            <w:tcBorders>
              <w:top w:val="dotted" w:sz="4" w:space="0" w:color="auto"/>
            </w:tcBorders>
            <w:vAlign w:val="center"/>
          </w:tcPr>
          <w:p w14:paraId="7C206088" w14:textId="75C492A1" w:rsidR="00356D6D" w:rsidRDefault="00EE19BC" w:rsidP="0039496E">
            <w:r>
              <w:t>Telefon:</w:t>
            </w:r>
          </w:p>
        </w:tc>
        <w:tc>
          <w:tcPr>
            <w:tcW w:w="3973" w:type="dxa"/>
            <w:gridSpan w:val="2"/>
            <w:tcBorders>
              <w:top w:val="dotted" w:sz="4" w:space="0" w:color="auto"/>
              <w:bottom w:val="nil"/>
            </w:tcBorders>
            <w:vAlign w:val="center"/>
          </w:tcPr>
          <w:p w14:paraId="01244A01" w14:textId="29B16402" w:rsidR="00356D6D" w:rsidRDefault="005122F2" w:rsidP="0039496E"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EE19BC" w14:paraId="3DD15394" w14:textId="77777777" w:rsidTr="0039496E">
        <w:tc>
          <w:tcPr>
            <w:tcW w:w="6660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3235F8CD" w14:textId="51EDC27D" w:rsidR="00EE19BC" w:rsidRDefault="00EE19BC" w:rsidP="0039496E">
            <w:r>
              <w:rPr>
                <w:rFonts w:ascii="Calibri" w:eastAsia="Calibri" w:hAnsi="Calibri" w:cs="Calibri"/>
                <w:sz w:val="24"/>
              </w:rPr>
              <w:t>beschriebenen, anzeigepflichtigen Baumaßnahmen an:</w:t>
            </w:r>
          </w:p>
        </w:tc>
        <w:tc>
          <w:tcPr>
            <w:tcW w:w="297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B96A8A9" w14:textId="77777777" w:rsidR="00EE19BC" w:rsidRDefault="00EE19BC" w:rsidP="0039496E"/>
        </w:tc>
      </w:tr>
      <w:bookmarkEnd w:id="0"/>
    </w:tbl>
    <w:p w14:paraId="149A6BA4" w14:textId="77777777" w:rsidR="00356D6D" w:rsidRDefault="00356D6D" w:rsidP="00356D6D"/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2840"/>
        <w:gridCol w:w="2404"/>
        <w:gridCol w:w="1560"/>
        <w:gridCol w:w="2413"/>
      </w:tblGrid>
      <w:tr w:rsidR="00EE19BC" w14:paraId="482827AE" w14:textId="77777777" w:rsidTr="0039496E">
        <w:tc>
          <w:tcPr>
            <w:tcW w:w="42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670AA2" w14:textId="2FFDBB03" w:rsidR="00EE19BC" w:rsidRPr="008C2BE4" w:rsidRDefault="00EE19BC" w:rsidP="008C2BE4">
            <w:pPr>
              <w:rPr>
                <w:b/>
                <w:bCs/>
              </w:rPr>
            </w:pPr>
            <w:bookmarkStart w:id="5" w:name="_Hlk132295808"/>
            <w:r w:rsidRPr="008C2BE4">
              <w:rPr>
                <w:b/>
                <w:bCs/>
              </w:rPr>
              <w:t>1.</w:t>
            </w:r>
          </w:p>
        </w:tc>
        <w:tc>
          <w:tcPr>
            <w:tcW w:w="9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76927C9" w14:textId="38E1D243" w:rsidR="00EE19BC" w:rsidRPr="008C2BE4" w:rsidRDefault="00EE19BC" w:rsidP="00356D6D">
            <w:pPr>
              <w:rPr>
                <w:b/>
                <w:bCs/>
              </w:rPr>
            </w:pPr>
            <w:r w:rsidRPr="008C2BE4">
              <w:rPr>
                <w:b/>
                <w:bCs/>
              </w:rPr>
              <w:t>ANGABEN zum Bauplatz</w:t>
            </w:r>
          </w:p>
        </w:tc>
      </w:tr>
      <w:tr w:rsidR="00EE19BC" w14:paraId="4B4F909B" w14:textId="77777777" w:rsidTr="003365D8">
        <w:tc>
          <w:tcPr>
            <w:tcW w:w="42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8719FF" w14:textId="77777777" w:rsidR="00EE19BC" w:rsidRDefault="00EE19BC" w:rsidP="008C2BE4"/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4FD3909" w14:textId="465D772E" w:rsidR="00EE19BC" w:rsidRDefault="00EE19BC" w:rsidP="00356D6D">
            <w:r>
              <w:t>Katastralgemeinde:</w:t>
            </w:r>
          </w:p>
        </w:tc>
        <w:tc>
          <w:tcPr>
            <w:tcW w:w="2404" w:type="dxa"/>
            <w:tcBorders>
              <w:top w:val="single" w:sz="4" w:space="0" w:color="auto"/>
              <w:bottom w:val="dotted" w:sz="4" w:space="0" w:color="auto"/>
            </w:tcBorders>
          </w:tcPr>
          <w:p w14:paraId="2181C93E" w14:textId="2F697D8B" w:rsidR="00EE19BC" w:rsidRDefault="008C2BE4" w:rsidP="00356D6D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0B120121" w14:textId="7C690817" w:rsidR="00EE19BC" w:rsidRDefault="00EE19BC" w:rsidP="00356D6D">
            <w:r>
              <w:t>Grundst. Nr.:</w:t>
            </w:r>
          </w:p>
        </w:tc>
        <w:tc>
          <w:tcPr>
            <w:tcW w:w="2413" w:type="dxa"/>
            <w:tcBorders>
              <w:top w:val="single" w:sz="4" w:space="0" w:color="auto"/>
              <w:bottom w:val="dotted" w:sz="4" w:space="0" w:color="auto"/>
            </w:tcBorders>
          </w:tcPr>
          <w:p w14:paraId="4CC20BE8" w14:textId="3AB4F95C" w:rsidR="00EE19BC" w:rsidRDefault="008C2BE4" w:rsidP="00356D6D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E19BC" w14:paraId="40D4368E" w14:textId="77777777" w:rsidTr="003365D8">
        <w:tc>
          <w:tcPr>
            <w:tcW w:w="421" w:type="dxa"/>
            <w:vMerge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66B7588" w14:textId="77777777" w:rsidR="00EE19BC" w:rsidRDefault="00EE19BC" w:rsidP="008C2BE4"/>
        </w:tc>
        <w:tc>
          <w:tcPr>
            <w:tcW w:w="2840" w:type="dxa"/>
            <w:tcBorders>
              <w:top w:val="nil"/>
              <w:left w:val="single" w:sz="4" w:space="0" w:color="auto"/>
              <w:bottom w:val="nil"/>
            </w:tcBorders>
          </w:tcPr>
          <w:p w14:paraId="2388B97A" w14:textId="79B30D95" w:rsidR="00EE19BC" w:rsidRDefault="00EE19BC" w:rsidP="00356D6D">
            <w:r>
              <w:t>Straße, Hausnummer:</w:t>
            </w:r>
          </w:p>
        </w:tc>
        <w:tc>
          <w:tcPr>
            <w:tcW w:w="2404" w:type="dxa"/>
            <w:tcBorders>
              <w:top w:val="dotted" w:sz="4" w:space="0" w:color="auto"/>
              <w:bottom w:val="dotted" w:sz="4" w:space="0" w:color="auto"/>
            </w:tcBorders>
          </w:tcPr>
          <w:p w14:paraId="4F403358" w14:textId="7D020C64" w:rsidR="00EE19BC" w:rsidRDefault="008C2BE4" w:rsidP="00356D6D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CFE8F62" w14:textId="43B8C88B" w:rsidR="00EE19BC" w:rsidRDefault="00EE19BC" w:rsidP="00356D6D">
            <w:r>
              <w:t>Einlagezahl:</w:t>
            </w:r>
          </w:p>
        </w:tc>
        <w:tc>
          <w:tcPr>
            <w:tcW w:w="2413" w:type="dxa"/>
            <w:tcBorders>
              <w:top w:val="dotted" w:sz="4" w:space="0" w:color="auto"/>
              <w:bottom w:val="dotted" w:sz="4" w:space="0" w:color="auto"/>
            </w:tcBorders>
          </w:tcPr>
          <w:p w14:paraId="7CCF8953" w14:textId="4BCF22AD" w:rsidR="00EE19BC" w:rsidRDefault="008C2BE4" w:rsidP="00356D6D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E19BC" w14:paraId="21DF7383" w14:textId="77777777" w:rsidTr="003365D8">
        <w:tc>
          <w:tcPr>
            <w:tcW w:w="42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83DB3BD" w14:textId="77777777" w:rsidR="00EE19BC" w:rsidRDefault="00EE19BC" w:rsidP="008C2BE4"/>
        </w:tc>
        <w:tc>
          <w:tcPr>
            <w:tcW w:w="2840" w:type="dxa"/>
            <w:tcBorders>
              <w:top w:val="nil"/>
              <w:left w:val="single" w:sz="4" w:space="0" w:color="auto"/>
            </w:tcBorders>
          </w:tcPr>
          <w:p w14:paraId="62251E71" w14:textId="74DB32CF" w:rsidR="00EE19BC" w:rsidRDefault="00EE19BC" w:rsidP="00356D6D">
            <w:r>
              <w:t xml:space="preserve">Widmung </w:t>
            </w:r>
            <w:r w:rsidRPr="00EE19BC">
              <w:rPr>
                <w:sz w:val="16"/>
                <w:szCs w:val="16"/>
              </w:rPr>
              <w:t>lt. Flächenwidmungsplan:</w:t>
            </w:r>
          </w:p>
        </w:tc>
        <w:tc>
          <w:tcPr>
            <w:tcW w:w="2404" w:type="dxa"/>
            <w:tcBorders>
              <w:top w:val="dotted" w:sz="4" w:space="0" w:color="auto"/>
            </w:tcBorders>
          </w:tcPr>
          <w:p w14:paraId="450DCB83" w14:textId="52A262CB" w:rsidR="00EE19BC" w:rsidRDefault="008C2BE4" w:rsidP="00356D6D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nil"/>
            </w:tcBorders>
          </w:tcPr>
          <w:p w14:paraId="3D454119" w14:textId="0A42EC64" w:rsidR="00EE19BC" w:rsidRDefault="00EE19BC" w:rsidP="00356D6D">
            <w:r>
              <w:t>Größe in m²:</w:t>
            </w:r>
          </w:p>
        </w:tc>
        <w:tc>
          <w:tcPr>
            <w:tcW w:w="2413" w:type="dxa"/>
            <w:tcBorders>
              <w:top w:val="dotted" w:sz="4" w:space="0" w:color="auto"/>
            </w:tcBorders>
          </w:tcPr>
          <w:p w14:paraId="24DF3420" w14:textId="64722209" w:rsidR="00EE19BC" w:rsidRDefault="008C2BE4" w:rsidP="00356D6D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</w:tbl>
    <w:p w14:paraId="3921B5C1" w14:textId="77777777" w:rsidR="00EE19BC" w:rsidRDefault="00EE19BC" w:rsidP="00356D6D"/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9212"/>
      </w:tblGrid>
      <w:tr w:rsidR="008C2BE4" w14:paraId="74B2CBCF" w14:textId="77777777" w:rsidTr="0039496E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60DED27" w14:textId="263C32A1" w:rsidR="008C2BE4" w:rsidRPr="008C2BE4" w:rsidRDefault="008C2BE4" w:rsidP="008C2BE4">
            <w:pPr>
              <w:rPr>
                <w:b/>
                <w:bCs/>
              </w:rPr>
            </w:pPr>
            <w:r w:rsidRPr="008C2BE4">
              <w:rPr>
                <w:b/>
                <w:bCs/>
              </w:rPr>
              <w:t>2.</w:t>
            </w:r>
          </w:p>
        </w:tc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F4FD533" w14:textId="2BD33F44" w:rsidR="008C2BE4" w:rsidRDefault="008C2BE4" w:rsidP="00356D6D">
            <w:r>
              <w:rPr>
                <w:rFonts w:ascii="Calibri" w:eastAsia="Calibri" w:hAnsi="Calibri" w:cs="Calibri"/>
                <w:b/>
              </w:rPr>
              <w:t xml:space="preserve">BESCHREIBUNG des BAUVORHABENS: </w:t>
            </w:r>
            <w:r>
              <w:rPr>
                <w:rFonts w:ascii="Calibri" w:eastAsia="Calibri" w:hAnsi="Calibri" w:cs="Calibri"/>
                <w:sz w:val="18"/>
              </w:rPr>
              <w:t>(technische Angaben unter Baubeschreibung)</w:t>
            </w:r>
          </w:p>
        </w:tc>
      </w:tr>
      <w:tr w:rsidR="008C2BE4" w14:paraId="4D7E6B70" w14:textId="77777777" w:rsidTr="0039496E">
        <w:trPr>
          <w:trHeight w:val="2015"/>
        </w:trPr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6C03D71" w14:textId="77777777" w:rsidR="008C2BE4" w:rsidRPr="008C2BE4" w:rsidRDefault="008C2BE4" w:rsidP="008C2BE4">
            <w:pPr>
              <w:rPr>
                <w:b/>
                <w:bCs/>
              </w:rPr>
            </w:pPr>
          </w:p>
        </w:tc>
        <w:tc>
          <w:tcPr>
            <w:tcW w:w="9212" w:type="dxa"/>
            <w:tcBorders>
              <w:top w:val="single" w:sz="4" w:space="0" w:color="auto"/>
              <w:left w:val="single" w:sz="4" w:space="0" w:color="auto"/>
            </w:tcBorders>
          </w:tcPr>
          <w:p w14:paraId="0801F0C5" w14:textId="2AEC49BC" w:rsidR="008C2BE4" w:rsidRDefault="008C2BE4" w:rsidP="00356D6D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</w:tbl>
    <w:p w14:paraId="32566F19" w14:textId="77777777" w:rsidR="002461A2" w:rsidRDefault="002461A2" w:rsidP="00356D6D">
      <w:pPr>
        <w:sectPr w:rsidR="002461A2" w:rsidSect="00356D6D">
          <w:headerReference w:type="default" r:id="rId7"/>
          <w:footerReference w:type="default" r:id="rId8"/>
          <w:pgSz w:w="11906" w:h="16838" w:code="9"/>
          <w:pgMar w:top="-3119" w:right="1134" w:bottom="-1134" w:left="1134" w:header="567" w:footer="567" w:gutter="0"/>
          <w:cols w:space="708"/>
          <w:docGrid w:linePitch="360"/>
        </w:sectPr>
      </w:pPr>
    </w:p>
    <w:tbl>
      <w:tblPr>
        <w:tblStyle w:val="Tabellenrast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9208"/>
      </w:tblGrid>
      <w:tr w:rsidR="00951C1A" w14:paraId="69CCB31E" w14:textId="77777777" w:rsidTr="0039496E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AEB693E" w14:textId="77777777" w:rsidR="00951C1A" w:rsidRPr="00951C1A" w:rsidRDefault="00951C1A" w:rsidP="00951C1A">
            <w:pPr>
              <w:rPr>
                <w:b/>
                <w:bCs/>
              </w:rPr>
            </w:pPr>
            <w:r w:rsidRPr="00951C1A">
              <w:rPr>
                <w:b/>
                <w:bCs/>
              </w:rPr>
              <w:lastRenderedPageBreak/>
              <w:t>3.</w:t>
            </w:r>
          </w:p>
        </w:tc>
        <w:tc>
          <w:tcPr>
            <w:tcW w:w="9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43113AE" w14:textId="77777777" w:rsidR="00951C1A" w:rsidRDefault="00951C1A" w:rsidP="00A26ED2">
            <w:pPr>
              <w:spacing w:after="7"/>
              <w:ind w:left="38"/>
            </w:pPr>
            <w:r>
              <w:rPr>
                <w:rFonts w:ascii="Calibri" w:eastAsia="Calibri" w:hAnsi="Calibri" w:cs="Calibri"/>
                <w:b/>
              </w:rPr>
              <w:t>ART der anzeigepflichtigen MASSNAHME (Mehrfachangaben möglich):</w:t>
            </w:r>
          </w:p>
        </w:tc>
      </w:tr>
      <w:tr w:rsidR="00951C1A" w14:paraId="6FE79439" w14:textId="77777777" w:rsidTr="0039496E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00713B" w14:textId="77777777" w:rsidR="00951C1A" w:rsidRPr="00951C1A" w:rsidRDefault="00951C1A" w:rsidP="00951C1A">
            <w:pPr>
              <w:rPr>
                <w:b/>
                <w:bCs/>
              </w:rPr>
            </w:pPr>
          </w:p>
        </w:tc>
        <w:tc>
          <w:tcPr>
            <w:tcW w:w="9208" w:type="dxa"/>
            <w:tcBorders>
              <w:top w:val="single" w:sz="4" w:space="0" w:color="auto"/>
              <w:left w:val="single" w:sz="4" w:space="0" w:color="auto"/>
            </w:tcBorders>
          </w:tcPr>
          <w:p w14:paraId="4504D92C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"/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bookmarkEnd w:id="7"/>
            <w:r>
              <w:tab/>
              <w:t>Änderungen von Gebäuden u. sonst. Baul. Anlagen, sofern nicht bewilligungspfl. (§ 28 Abs.2)</w:t>
            </w:r>
          </w:p>
          <w:p w14:paraId="660C46D2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Untergeordnete Bauteile und Balkonverglasungen (§ 28 Abs. 2 lit. a)</w:t>
            </w:r>
          </w:p>
          <w:p w14:paraId="0005DE54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Stützmauern und Einfriedungen bis insgesamt 2 Meter Höhe (§ 28 Abs. 2 lit. b)</w:t>
            </w:r>
          </w:p>
          <w:p w14:paraId="7C2EEF8A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Terrassen, Pergolen und mobile offene Schwimmbecken &gt;10.000 l (§ 28 Abs. 2 lit. c)</w:t>
            </w:r>
          </w:p>
          <w:p w14:paraId="2FA875B9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 xml:space="preserve">Städel für landw. Zwecke, Bienenhäuser in Holzbauweise, Aufstellg. v. Folientunnel (§ 28 </w:t>
            </w:r>
            <w:r>
              <w:tab/>
              <w:t>Abs. 2 lit. d)</w:t>
            </w:r>
          </w:p>
          <w:p w14:paraId="6CB913E5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Sportplätze, Reitplätze, Kinderspielplätze (§ 28 Abs. 2 lit. e)</w:t>
            </w:r>
          </w:p>
          <w:p w14:paraId="133D224B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Größere Renovierung von Gebäuden, sofern nicht bewilligungspflichtig (§ 28 Abs. 2 lit. f)</w:t>
            </w:r>
          </w:p>
          <w:p w14:paraId="2B595284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Freistehende Ladestationen für Elektrofahrzeuge (§ 28 Abs. 2 lit. g)</w:t>
            </w:r>
          </w:p>
          <w:p w14:paraId="1CBF5F6E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Carports bis 15 m², Container bis 30 m³ sowie Parkplätze bis 200 m² (§ 28 Abst. 2 lit. h)</w:t>
            </w:r>
          </w:p>
          <w:p w14:paraId="74BCD1C1" w14:textId="321C4254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 xml:space="preserve">Sonnenkollektoren und Photovoltaikanlagen, welche nicht in der Dach- oder Wandfläche </w:t>
            </w:r>
            <w:r>
              <w:tab/>
              <w:t xml:space="preserve">integriert, sind bzw. eine Fläche über </w:t>
            </w:r>
            <w:r w:rsidR="0039496E">
              <w:t>100</w:t>
            </w:r>
            <w:r>
              <w:t xml:space="preserve"> m² aufweisen (§ 28 Abs. 2 lit. i und j)</w:t>
            </w:r>
          </w:p>
          <w:p w14:paraId="0AC7CE4E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Aufschüttungen und Abgrabungen von mehr als 1,5 m (§ 58)</w:t>
            </w:r>
          </w:p>
          <w:p w14:paraId="2E423D1C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Errichtung und wesentliche Änderung von Antennentragmasten (§ 60)</w:t>
            </w:r>
          </w:p>
          <w:p w14:paraId="3E2F2C8B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Abbruch von Gebäuden oder Gebäudeteilen (§ 50)</w:t>
            </w:r>
          </w:p>
          <w:p w14:paraId="32CCB460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Werbeeinrichtungen an Gebäuden (§ 28 Abs. 2 lit. a)</w:t>
            </w:r>
          </w:p>
          <w:p w14:paraId="7230A595" w14:textId="77777777" w:rsidR="00951C1A" w:rsidRPr="002461A2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 xml:space="preserve">Weidezelte mit mehr als 40 m² Grundfläche und Weideunterstände, die landw. Zwecken </w:t>
            </w:r>
            <w:r>
              <w:tab/>
              <w:t>dienen</w:t>
            </w:r>
          </w:p>
          <w:p w14:paraId="4F4D35BF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 xml:space="preserve">Abbruch und Wiederaufbau von: </w:t>
            </w: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  <w:p w14:paraId="6013BA86" w14:textId="77777777" w:rsidR="00951C1A" w:rsidRDefault="00951C1A" w:rsidP="0039496E">
            <w:pPr>
              <w:jc w:val="both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149A4">
              <w:fldChar w:fldCharType="separate"/>
            </w:r>
            <w:r>
              <w:fldChar w:fldCharType="end"/>
            </w:r>
            <w:r>
              <w:tab/>
              <w:t>Sonstiges</w:t>
            </w:r>
          </w:p>
        </w:tc>
      </w:tr>
    </w:tbl>
    <w:p w14:paraId="36E1CAC4" w14:textId="345EC272" w:rsidR="00EE19BC" w:rsidRDefault="00EE19BC" w:rsidP="00356D6D"/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9212"/>
      </w:tblGrid>
      <w:tr w:rsidR="00951C1A" w14:paraId="7C402151" w14:textId="77777777" w:rsidTr="003365D8">
        <w:tc>
          <w:tcPr>
            <w:tcW w:w="426" w:type="dxa"/>
            <w:vMerge w:val="restart"/>
            <w:shd w:val="clear" w:color="auto" w:fill="E7E6E6" w:themeFill="background2"/>
            <w:vAlign w:val="center"/>
          </w:tcPr>
          <w:p w14:paraId="3762F203" w14:textId="45D4A4A0" w:rsidR="00951C1A" w:rsidRPr="00951C1A" w:rsidRDefault="00951C1A" w:rsidP="00951C1A">
            <w:pPr>
              <w:tabs>
                <w:tab w:val="left" w:pos="8392"/>
              </w:tabs>
              <w:jc w:val="center"/>
              <w:rPr>
                <w:b/>
                <w:bCs/>
              </w:rPr>
            </w:pPr>
            <w:r w:rsidRPr="00951C1A">
              <w:rPr>
                <w:b/>
                <w:bCs/>
              </w:rPr>
              <w:t>4.</w:t>
            </w:r>
          </w:p>
        </w:tc>
        <w:tc>
          <w:tcPr>
            <w:tcW w:w="9212" w:type="dxa"/>
            <w:shd w:val="clear" w:color="auto" w:fill="E7E6E6" w:themeFill="background2"/>
          </w:tcPr>
          <w:p w14:paraId="69EB2039" w14:textId="734B76E1" w:rsidR="00951C1A" w:rsidRDefault="00951C1A" w:rsidP="00951C1A">
            <w:pPr>
              <w:tabs>
                <w:tab w:val="left" w:pos="8392"/>
              </w:tabs>
              <w:ind w:left="38"/>
            </w:pPr>
            <w:r>
              <w:rPr>
                <w:rFonts w:ascii="Calibri" w:eastAsia="Calibri" w:hAnsi="Calibri" w:cs="Calibri"/>
                <w:b/>
              </w:rPr>
              <w:t>BEILAGEN gemäß § 4 BAUUNTERLAGENVERORDNUNG</w:t>
            </w:r>
            <w:r>
              <w:rPr>
                <w:rFonts w:ascii="Calibri" w:eastAsia="Calibri" w:hAnsi="Calibri" w:cs="Calibri"/>
                <w:b/>
              </w:rPr>
              <w:tab/>
            </w:r>
            <w:r w:rsidRPr="005C7053">
              <w:rPr>
                <w:rFonts w:ascii="Calibri" w:eastAsia="Calibri" w:hAnsi="Calibri" w:cs="Calibri"/>
                <w:b/>
                <w:u w:val="single"/>
              </w:rPr>
              <w:t>2-fach</w:t>
            </w:r>
          </w:p>
        </w:tc>
      </w:tr>
      <w:tr w:rsidR="00951C1A" w14:paraId="1788ECD8" w14:textId="77777777" w:rsidTr="003365D8">
        <w:tc>
          <w:tcPr>
            <w:tcW w:w="426" w:type="dxa"/>
            <w:vMerge/>
            <w:shd w:val="clear" w:color="auto" w:fill="E7E6E6" w:themeFill="background2"/>
            <w:vAlign w:val="center"/>
          </w:tcPr>
          <w:p w14:paraId="2395F3ED" w14:textId="77777777" w:rsidR="00951C1A" w:rsidRPr="00951C1A" w:rsidRDefault="00951C1A" w:rsidP="00951C1A">
            <w:pPr>
              <w:jc w:val="center"/>
              <w:rPr>
                <w:b/>
                <w:bCs/>
              </w:rPr>
            </w:pPr>
          </w:p>
        </w:tc>
        <w:tc>
          <w:tcPr>
            <w:tcW w:w="9212" w:type="dxa"/>
          </w:tcPr>
          <w:p w14:paraId="305B7729" w14:textId="77777777" w:rsidR="00951C1A" w:rsidRDefault="00951C1A" w:rsidP="0039496E">
            <w:pPr>
              <w:pStyle w:val="Listenabsatz"/>
              <w:numPr>
                <w:ilvl w:val="0"/>
                <w:numId w:val="3"/>
              </w:numPr>
            </w:pPr>
            <w:r w:rsidRPr="00951C1A">
              <w:t>Planunterlagen</w:t>
            </w:r>
          </w:p>
          <w:p w14:paraId="11AC440E" w14:textId="77777777" w:rsidR="00951C1A" w:rsidRPr="00951C1A" w:rsidRDefault="00951C1A" w:rsidP="0039496E">
            <w:pPr>
              <w:pStyle w:val="Listenabsatz"/>
              <w:numPr>
                <w:ilvl w:val="0"/>
                <w:numId w:val="3"/>
              </w:numPr>
            </w:pPr>
            <w:r w:rsidRPr="00951C1A">
              <w:t>Lageplan maßstabgetreu (auch bei Abbruchsanzeige)</w:t>
            </w:r>
          </w:p>
          <w:p w14:paraId="3FF73CCE" w14:textId="08F09C63" w:rsidR="00951C1A" w:rsidRDefault="00951C1A" w:rsidP="0039496E">
            <w:pPr>
              <w:pStyle w:val="Listenabsatz"/>
              <w:numPr>
                <w:ilvl w:val="0"/>
                <w:numId w:val="3"/>
              </w:numPr>
            </w:pPr>
            <w:r w:rsidRPr="00951C1A">
              <w:t>Baubeschreibung der techn. Ausführung</w:t>
            </w:r>
          </w:p>
          <w:p w14:paraId="4ABB8923" w14:textId="0AE48DAB" w:rsidR="00951C1A" w:rsidRDefault="00951C1A" w:rsidP="0039496E">
            <w:pPr>
              <w:pStyle w:val="Listenabsatz"/>
              <w:numPr>
                <w:ilvl w:val="0"/>
                <w:numId w:val="3"/>
              </w:numPr>
            </w:pPr>
            <w:r w:rsidRPr="00951C1A">
              <w:t>erforderlichenfalls Zustimmung d. Grundeigentümers</w:t>
            </w:r>
          </w:p>
        </w:tc>
      </w:tr>
    </w:tbl>
    <w:p w14:paraId="73283F6B" w14:textId="77777777" w:rsidR="00951C1A" w:rsidRDefault="00951C1A" w:rsidP="00356D6D"/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3543"/>
        <w:gridCol w:w="1560"/>
        <w:gridCol w:w="4109"/>
      </w:tblGrid>
      <w:tr w:rsidR="005C7053" w14:paraId="2D1FB53E" w14:textId="77777777" w:rsidTr="003365D8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5C36853" w14:textId="1E1DDFF4" w:rsidR="005C7053" w:rsidRPr="00163A42" w:rsidRDefault="005C7053" w:rsidP="00163A42">
            <w:pPr>
              <w:rPr>
                <w:b/>
                <w:bCs/>
              </w:rPr>
            </w:pPr>
            <w:r w:rsidRPr="00163A42">
              <w:rPr>
                <w:b/>
                <w:bCs/>
              </w:rPr>
              <w:t>5.</w:t>
            </w:r>
          </w:p>
        </w:tc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EF9B849" w14:textId="5A416E47" w:rsidR="005C7053" w:rsidRDefault="005C7053" w:rsidP="00356D6D">
            <w:r>
              <w:rPr>
                <w:rFonts w:ascii="Calibri" w:eastAsia="Calibri" w:hAnsi="Calibri" w:cs="Calibri"/>
                <w:b/>
              </w:rPr>
              <w:t>UNTERSCHRIFT DES BAUWERBERS:</w:t>
            </w:r>
          </w:p>
        </w:tc>
      </w:tr>
      <w:tr w:rsidR="005C7053" w14:paraId="5A12B099" w14:textId="77777777" w:rsidTr="003365D8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478D481" w14:textId="77777777" w:rsidR="005C7053" w:rsidRDefault="005C7053" w:rsidP="00356D6D"/>
        </w:tc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3D8B4299" w14:textId="77777777" w:rsidR="005C7053" w:rsidRDefault="005C7053" w:rsidP="0039496E">
            <w:r>
              <w:t xml:space="preserve">Die Richtigkeit und Vollständigkeit der gemachten Angaben wird bestätigt. </w:t>
            </w:r>
          </w:p>
          <w:p w14:paraId="514EE0CB" w14:textId="2286B7AF" w:rsidR="005C7053" w:rsidRDefault="005C7053" w:rsidP="0039496E">
            <w:r>
              <w:t>Pläne müssen vom Bauwerber und dazu befugten Planverfasser unterschrieben sein!</w:t>
            </w:r>
          </w:p>
        </w:tc>
      </w:tr>
      <w:tr w:rsidR="005C7053" w14:paraId="26E5D41F" w14:textId="77777777" w:rsidTr="003365D8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0DCA28" w14:textId="77777777" w:rsidR="005C7053" w:rsidRDefault="005C7053" w:rsidP="00356D6D"/>
        </w:tc>
        <w:tc>
          <w:tcPr>
            <w:tcW w:w="3543" w:type="dxa"/>
            <w:tcBorders>
              <w:top w:val="nil"/>
              <w:left w:val="single" w:sz="4" w:space="0" w:color="auto"/>
              <w:bottom w:val="dashSmallGap" w:sz="4" w:space="0" w:color="auto"/>
            </w:tcBorders>
          </w:tcPr>
          <w:p w14:paraId="1B637C34" w14:textId="77777777" w:rsidR="005C7053" w:rsidRDefault="005C7053" w:rsidP="00356D6D"/>
          <w:p w14:paraId="759276AD" w14:textId="77777777" w:rsidR="005C7053" w:rsidRDefault="005C7053" w:rsidP="00356D6D"/>
          <w:p w14:paraId="1E111B94" w14:textId="587EAC72" w:rsidR="005C7053" w:rsidRDefault="005C7053" w:rsidP="005C7053">
            <w:pPr>
              <w:jc w:val="center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560" w:type="dxa"/>
          </w:tcPr>
          <w:p w14:paraId="115BB557" w14:textId="77777777" w:rsidR="005C7053" w:rsidRDefault="005C7053" w:rsidP="00356D6D"/>
        </w:tc>
        <w:tc>
          <w:tcPr>
            <w:tcW w:w="4109" w:type="dxa"/>
            <w:tcBorders>
              <w:top w:val="nil"/>
              <w:bottom w:val="dashSmallGap" w:sz="4" w:space="0" w:color="auto"/>
            </w:tcBorders>
          </w:tcPr>
          <w:p w14:paraId="3F483B97" w14:textId="77777777" w:rsidR="005C7053" w:rsidRDefault="005C7053" w:rsidP="00356D6D"/>
          <w:p w14:paraId="42B9EB5B" w14:textId="77777777" w:rsidR="005C7053" w:rsidRDefault="005C7053" w:rsidP="00356D6D"/>
          <w:p w14:paraId="06488368" w14:textId="5122E50C" w:rsidR="005C7053" w:rsidRDefault="005C7053" w:rsidP="005C7053">
            <w:pPr>
              <w:jc w:val="center"/>
            </w:pPr>
          </w:p>
        </w:tc>
      </w:tr>
      <w:tr w:rsidR="005C7053" w14:paraId="312D7855" w14:textId="77777777" w:rsidTr="003365D8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5A6ECB" w14:textId="77777777" w:rsidR="005C7053" w:rsidRDefault="005C7053" w:rsidP="00356D6D"/>
        </w:tc>
        <w:tc>
          <w:tcPr>
            <w:tcW w:w="3543" w:type="dxa"/>
            <w:tcBorders>
              <w:top w:val="dashSmallGap" w:sz="4" w:space="0" w:color="auto"/>
              <w:left w:val="single" w:sz="4" w:space="0" w:color="auto"/>
            </w:tcBorders>
          </w:tcPr>
          <w:p w14:paraId="455930CC" w14:textId="4600EE8A" w:rsidR="005C7053" w:rsidRDefault="005C7053" w:rsidP="005C7053">
            <w:pPr>
              <w:jc w:val="center"/>
            </w:pPr>
            <w:r>
              <w:t>Ort, Datum</w:t>
            </w:r>
          </w:p>
        </w:tc>
        <w:tc>
          <w:tcPr>
            <w:tcW w:w="1560" w:type="dxa"/>
          </w:tcPr>
          <w:p w14:paraId="09B1CDCA" w14:textId="77777777" w:rsidR="005C7053" w:rsidRDefault="005C7053" w:rsidP="005C7053">
            <w:pPr>
              <w:jc w:val="center"/>
            </w:pPr>
          </w:p>
        </w:tc>
        <w:tc>
          <w:tcPr>
            <w:tcW w:w="4109" w:type="dxa"/>
          </w:tcPr>
          <w:p w14:paraId="05308365" w14:textId="26BCEB36" w:rsidR="005C7053" w:rsidRDefault="005C7053" w:rsidP="005C7053">
            <w:pPr>
              <w:jc w:val="center"/>
            </w:pPr>
            <w:r>
              <w:t>Unterschrift des Bauwerbers</w:t>
            </w:r>
          </w:p>
        </w:tc>
      </w:tr>
    </w:tbl>
    <w:p w14:paraId="672B51A1" w14:textId="77777777" w:rsidR="00951C1A" w:rsidRDefault="00951C1A" w:rsidP="00356D6D"/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9212"/>
      </w:tblGrid>
      <w:tr w:rsidR="005C7053" w14:paraId="55484156" w14:textId="77777777" w:rsidTr="003365D8">
        <w:tc>
          <w:tcPr>
            <w:tcW w:w="426" w:type="dxa"/>
            <w:vMerge w:val="restart"/>
            <w:shd w:val="clear" w:color="auto" w:fill="E7E6E6" w:themeFill="background2"/>
            <w:vAlign w:val="center"/>
          </w:tcPr>
          <w:p w14:paraId="0579A324" w14:textId="1A7ED505" w:rsidR="005C7053" w:rsidRPr="00951C1A" w:rsidRDefault="005C7053" w:rsidP="00A26ED2">
            <w:pPr>
              <w:tabs>
                <w:tab w:val="left" w:pos="839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9212" w:type="dxa"/>
            <w:shd w:val="clear" w:color="auto" w:fill="E7E6E6" w:themeFill="background2"/>
          </w:tcPr>
          <w:p w14:paraId="26744358" w14:textId="168EE27A" w:rsidR="005C7053" w:rsidRPr="005C7053" w:rsidRDefault="005C7053" w:rsidP="00A26ED2">
            <w:pPr>
              <w:tabs>
                <w:tab w:val="left" w:pos="8392"/>
              </w:tabs>
              <w:ind w:left="38"/>
              <w:rPr>
                <w:b/>
                <w:bCs/>
              </w:rPr>
            </w:pPr>
            <w:r w:rsidRPr="005C7053">
              <w:rPr>
                <w:b/>
                <w:bCs/>
              </w:rPr>
              <w:t>AMTLICHE VERMERKE</w:t>
            </w:r>
          </w:p>
        </w:tc>
      </w:tr>
      <w:tr w:rsidR="005C7053" w14:paraId="200C6B97" w14:textId="77777777" w:rsidTr="003365D8">
        <w:tc>
          <w:tcPr>
            <w:tcW w:w="426" w:type="dxa"/>
            <w:vMerge/>
            <w:shd w:val="clear" w:color="auto" w:fill="E7E6E6" w:themeFill="background2"/>
            <w:vAlign w:val="center"/>
          </w:tcPr>
          <w:p w14:paraId="4FFF6D30" w14:textId="77777777" w:rsidR="005C7053" w:rsidRPr="00951C1A" w:rsidRDefault="005C7053" w:rsidP="00A26ED2">
            <w:pPr>
              <w:jc w:val="center"/>
              <w:rPr>
                <w:b/>
                <w:bCs/>
              </w:rPr>
            </w:pPr>
          </w:p>
        </w:tc>
        <w:tc>
          <w:tcPr>
            <w:tcW w:w="9212" w:type="dxa"/>
          </w:tcPr>
          <w:p w14:paraId="3E6200FF" w14:textId="77777777" w:rsidR="005C7053" w:rsidRDefault="005C7053" w:rsidP="005C7053"/>
          <w:p w14:paraId="67E3B422" w14:textId="77777777" w:rsidR="005C7053" w:rsidRDefault="005C7053" w:rsidP="005C7053"/>
          <w:p w14:paraId="4FC7F077" w14:textId="77777777" w:rsidR="005C7053" w:rsidRDefault="005C7053" w:rsidP="005C7053"/>
          <w:p w14:paraId="0C61D3F1" w14:textId="5AA6C4FC" w:rsidR="003365D8" w:rsidRDefault="003365D8" w:rsidP="005C7053"/>
        </w:tc>
      </w:tr>
    </w:tbl>
    <w:p w14:paraId="40B05059" w14:textId="77777777" w:rsidR="00163A42" w:rsidRPr="003365D8" w:rsidRDefault="00163A42" w:rsidP="00356D6D">
      <w:pPr>
        <w:rPr>
          <w:sz w:val="2"/>
          <w:szCs w:val="2"/>
        </w:rPr>
      </w:pPr>
    </w:p>
    <w:sectPr w:rsidR="00163A42" w:rsidRPr="003365D8" w:rsidSect="00B609FF">
      <w:headerReference w:type="default" r:id="rId9"/>
      <w:footerReference w:type="default" r:id="rId10"/>
      <w:pgSz w:w="11906" w:h="16838" w:code="9"/>
      <w:pgMar w:top="-1134" w:right="1134" w:bottom="-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40F74" w14:textId="77777777" w:rsidR="00614D3B" w:rsidRDefault="00614D3B" w:rsidP="00BB6580">
      <w:pPr>
        <w:spacing w:line="240" w:lineRule="auto"/>
      </w:pPr>
      <w:r>
        <w:separator/>
      </w:r>
    </w:p>
  </w:endnote>
  <w:endnote w:type="continuationSeparator" w:id="0">
    <w:p w14:paraId="015BE636" w14:textId="77777777" w:rsidR="00614D3B" w:rsidRDefault="00614D3B" w:rsidP="00BB65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7937"/>
      <w:gridCol w:w="2268"/>
    </w:tblGrid>
    <w:tr w:rsidR="009C6D31" w:rsidRPr="00CB4CCE" w14:paraId="711EDC57" w14:textId="77777777" w:rsidTr="0037674F">
      <w:trPr>
        <w:trHeight w:val="2268"/>
      </w:trPr>
      <w:tc>
        <w:tcPr>
          <w:tcW w:w="7937" w:type="dxa"/>
          <w:vAlign w:val="bottom"/>
        </w:tcPr>
        <w:p w14:paraId="0B94756B" w14:textId="77777777" w:rsidR="009C6D31" w:rsidRDefault="009C6D31" w:rsidP="00720ACB">
          <w:pPr>
            <w:pStyle w:val="Kopfzeile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UID: ATU 37384200 DVR: 0442780 </w:t>
          </w:r>
        </w:p>
        <w:p w14:paraId="59693EFE" w14:textId="77777777" w:rsidR="009C6D31" w:rsidRP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4"/>
              <w:szCs w:val="4"/>
            </w:rPr>
          </w:pPr>
        </w:p>
        <w:p w14:paraId="35A28E29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Volksbank Landeck</w:t>
          </w:r>
          <w:r>
            <w:rPr>
              <w:sz w:val="14"/>
              <w:szCs w:val="14"/>
            </w:rPr>
            <w:tab/>
            <w:t>Raiffeisenbank</w:t>
          </w:r>
        </w:p>
        <w:p w14:paraId="38348659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BIC: VBOEATWWLAN</w:t>
          </w:r>
          <w:r>
            <w:rPr>
              <w:sz w:val="14"/>
              <w:szCs w:val="14"/>
            </w:rPr>
            <w:tab/>
            <w:t>BIC: RBR TAT 22</w:t>
          </w:r>
        </w:p>
        <w:p w14:paraId="5212DACC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</w:pPr>
          <w:r>
            <w:rPr>
              <w:sz w:val="14"/>
              <w:szCs w:val="14"/>
            </w:rPr>
            <w:t xml:space="preserve">IBAN: AT56 4585 0005 7028 0222 </w:t>
          </w:r>
          <w:r>
            <w:rPr>
              <w:sz w:val="14"/>
              <w:szCs w:val="14"/>
            </w:rPr>
            <w:tab/>
            <w:t>IBAN: AT77 3699 0000 0152 0121</w:t>
          </w:r>
        </w:p>
      </w:tc>
      <w:tc>
        <w:tcPr>
          <w:tcW w:w="2268" w:type="dxa"/>
          <w:vAlign w:val="bottom"/>
        </w:tcPr>
        <w:p w14:paraId="3860B57A" w14:textId="77777777" w:rsidR="009C6D31" w:rsidRPr="00CB4CCE" w:rsidRDefault="009C6D31" w:rsidP="00CB4CCE">
          <w:pPr>
            <w:pStyle w:val="Kopfzeile"/>
            <w:jc w:val="right"/>
            <w:rPr>
              <w:sz w:val="16"/>
              <w:szCs w:val="16"/>
            </w:rPr>
          </w:pPr>
          <w:r w:rsidRPr="00CB4CCE">
            <w:rPr>
              <w:sz w:val="16"/>
              <w:szCs w:val="16"/>
            </w:rPr>
            <w:t xml:space="preserve">Seite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PAGE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  <w:r w:rsidRPr="00CB4CCE">
            <w:rPr>
              <w:sz w:val="16"/>
              <w:szCs w:val="16"/>
            </w:rPr>
            <w:t xml:space="preserve"> |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NUMPAGES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</w:p>
      </w:tc>
    </w:tr>
  </w:tbl>
  <w:p w14:paraId="47F7D956" w14:textId="77777777" w:rsidR="00C6320B" w:rsidRPr="005B06EC" w:rsidRDefault="009C6D31" w:rsidP="005B06EC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7249C2" wp14:editId="0F84955C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ECAF32" id="Rechteck 17" o:spid="_x0000_s1026" style="position:absolute;margin-left:226.75pt;margin-top:0;width:623.6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IFV&#10;qUzeAAAACAEAAA8AAAAAAAAAAAAAAAAA2wQAAGRycy9kb3ducmV2LnhtbFBLBQYAAAAABAAEAPMA&#10;AADmBQAAAAA=&#10;" fillcolor="#b99107" stroked="f" strokeweight="1pt"/>
          </w:pict>
        </mc:Fallback>
      </mc:AlternateContent>
    </w:r>
    <w:r w:rsidR="009E74D2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62A3E4" wp14:editId="1F3647E2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B0AEF6" id="Rechteck 14" o:spid="_x0000_s1026" style="position:absolute;margin-left:-72.7pt;margin-top:-.05pt;width:623.6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" fillcolor="#237c01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7937"/>
      <w:gridCol w:w="2268"/>
    </w:tblGrid>
    <w:tr w:rsidR="00B47E97" w:rsidRPr="00CB4CCE" w14:paraId="77F1C976" w14:textId="77777777" w:rsidTr="00B47E97">
      <w:trPr>
        <w:trHeight w:val="907"/>
      </w:trPr>
      <w:tc>
        <w:tcPr>
          <w:tcW w:w="7937" w:type="dxa"/>
          <w:vAlign w:val="bottom"/>
        </w:tcPr>
        <w:p w14:paraId="4C74BCE5" w14:textId="0298EAEB" w:rsidR="00B47E97" w:rsidRDefault="00B47E97" w:rsidP="009C6D31">
          <w:pPr>
            <w:pStyle w:val="Kopfzeile"/>
            <w:tabs>
              <w:tab w:val="clear" w:pos="4536"/>
              <w:tab w:val="left" w:pos="2587"/>
            </w:tabs>
          </w:pPr>
        </w:p>
      </w:tc>
      <w:tc>
        <w:tcPr>
          <w:tcW w:w="2268" w:type="dxa"/>
          <w:vAlign w:val="bottom"/>
        </w:tcPr>
        <w:p w14:paraId="357F83D8" w14:textId="77777777" w:rsidR="00B47E97" w:rsidRPr="00CB4CCE" w:rsidRDefault="00B47E97" w:rsidP="00CB4CCE">
          <w:pPr>
            <w:pStyle w:val="Kopfzeile"/>
            <w:jc w:val="right"/>
            <w:rPr>
              <w:sz w:val="16"/>
              <w:szCs w:val="16"/>
            </w:rPr>
          </w:pPr>
          <w:r w:rsidRPr="00CB4CCE">
            <w:rPr>
              <w:sz w:val="16"/>
              <w:szCs w:val="16"/>
            </w:rPr>
            <w:t xml:space="preserve">Seite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PAGE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  <w:r w:rsidRPr="00CB4CCE">
            <w:rPr>
              <w:sz w:val="16"/>
              <w:szCs w:val="16"/>
            </w:rPr>
            <w:t xml:space="preserve"> |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NUMPAGES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</w:p>
      </w:tc>
    </w:tr>
  </w:tbl>
  <w:p w14:paraId="11CAA576" w14:textId="77777777" w:rsidR="00B47E97" w:rsidRPr="005B06EC" w:rsidRDefault="00B47E97" w:rsidP="005B06EC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3A616E" wp14:editId="28B89054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439598409" name="Rechteck 439598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5DFA97" id="Rechteck 439598409" o:spid="_x0000_s1026" style="position:absolute;margin-left:226.75pt;margin-top:0;width:623.6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IFV&#10;qUzeAAAACAEAAA8AAAAAAAAAAAAAAAAA2wQAAGRycy9kb3ducmV2LnhtbFBLBQYAAAAABAAEAPMA&#10;AADmBQAAAAA=&#10;" fillcolor="#b99107" stroked="f" strokeweight="1pt"/>
          </w:pict>
        </mc:Fallback>
      </mc:AlternateContent>
    </w: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85B869" wp14:editId="64008270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96127932" name="Rechteck 961279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3F34D2" id="Rechteck 96127932" o:spid="_x0000_s1026" style="position:absolute;margin-left:-72.7pt;margin-top:-.05pt;width:623.6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" fillcolor="#237c0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9B1DD" w14:textId="77777777" w:rsidR="00614D3B" w:rsidRDefault="00614D3B" w:rsidP="00BB6580">
      <w:pPr>
        <w:spacing w:line="240" w:lineRule="auto"/>
      </w:pPr>
      <w:r>
        <w:separator/>
      </w:r>
    </w:p>
  </w:footnote>
  <w:footnote w:type="continuationSeparator" w:id="0">
    <w:p w14:paraId="05CDC501" w14:textId="77777777" w:rsidR="00614D3B" w:rsidRDefault="00614D3B" w:rsidP="00BB65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1843"/>
      <w:gridCol w:w="8362"/>
    </w:tblGrid>
    <w:tr w:rsidR="001261B0" w14:paraId="07138549" w14:textId="77777777" w:rsidTr="00720ACB">
      <w:trPr>
        <w:trHeight w:val="2268"/>
      </w:trPr>
      <w:tc>
        <w:tcPr>
          <w:tcW w:w="1843" w:type="dxa"/>
        </w:tcPr>
        <w:p w14:paraId="57F7BB89" w14:textId="77777777" w:rsidR="001261B0" w:rsidRDefault="0072298B" w:rsidP="00720ACB">
          <w:pPr>
            <w:pStyle w:val="Kopfzeile"/>
            <w:tabs>
              <w:tab w:val="clear" w:pos="4536"/>
              <w:tab w:val="clear" w:pos="9072"/>
              <w:tab w:val="left" w:pos="1615"/>
            </w:tabs>
            <w:jc w:val="center"/>
          </w:pPr>
          <w:r>
            <w:rPr>
              <w:noProof/>
            </w:rPr>
            <w:drawing>
              <wp:inline distT="0" distB="0" distL="0" distR="0" wp14:anchorId="4CAB1D7B" wp14:editId="5B96E5AD">
                <wp:extent cx="880281" cy="1029610"/>
                <wp:effectExtent l="0" t="0" r="0" b="0"/>
                <wp:docPr id="1380716509" name="Grafik 1380716509" descr="Ein Bild, das Text, Spiele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8" descr="Ein Bild, das Text, Spiele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327" cy="1035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2" w:type="dxa"/>
        </w:tcPr>
        <w:p w14:paraId="55E254BB" w14:textId="77777777" w:rsidR="001261B0" w:rsidRPr="002D58E8" w:rsidRDefault="004719CF" w:rsidP="00720ACB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noProof/>
              <w:sz w:val="48"/>
              <w:szCs w:val="48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46F61090" wp14:editId="68E641AC">
                    <wp:simplePos x="0" y="0"/>
                    <wp:positionH relativeFrom="column">
                      <wp:posOffset>3793973</wp:posOffset>
                    </wp:positionH>
                    <wp:positionV relativeFrom="paragraph">
                      <wp:posOffset>-666979</wp:posOffset>
                    </wp:positionV>
                    <wp:extent cx="1897380" cy="1919416"/>
                    <wp:effectExtent l="0" t="0" r="0" b="214630"/>
                    <wp:wrapNone/>
                    <wp:docPr id="1" name="Gruppieren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7380" cy="1919416"/>
                              <a:chOff x="0" y="0"/>
                              <a:chExt cx="1897380" cy="1919416"/>
                            </a:xfrm>
                          </wpg:grpSpPr>
                          <wps:wsp>
                            <wps:cNvPr id="10" name="Gleichschenkliges Dreieck 10"/>
                            <wps:cNvSpPr/>
                            <wps:spPr>
                              <a:xfrm rot="2683138">
                                <a:off x="0" y="635885"/>
                                <a:ext cx="1897380" cy="960120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B9910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Gleichschenkliges Dreieck 12"/>
                            <wps:cNvSpPr/>
                            <wps:spPr>
                              <a:xfrm rot="2700446">
                                <a:off x="150178" y="485707"/>
                                <a:ext cx="1919416" cy="948002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237C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DA1BAC3" id="Gruppieren 1" o:spid="_x0000_s1026" style="position:absolute;margin-left:298.75pt;margin-top:-52.5pt;width:149.4pt;height:151.15pt;z-index:251666432" coordsize="18973,1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10" o:spid="_x0000_s1027" type="#_x0000_t5" style="position:absolute;top:6358;width:18973;height:9602;rotation:2930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" adj="10849" fillcolor="#b99107" stroked="f" strokeweight="1pt"/>
                    <v:shape id="Gleichschenkliges Dreieck 12" o:spid="_x0000_s1028" type="#_x0000_t5" style="position:absolute;left:1501;top:4857;width:19194;height:9480;rotation:2949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" adj="10849" fillcolor="#237c01" stroked="f" strokeweight="1pt"/>
                  </v:group>
                </w:pict>
              </mc:Fallback>
            </mc:AlternateConten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Gemeinde</w:t>
          </w:r>
          <w:r w:rsidR="00FC32EE" w:rsidRPr="002D58E8">
            <w:rPr>
              <w:rFonts w:ascii="Times New Roman" w:hAnsi="Times New Roman" w:cs="Times New Roman"/>
              <w:sz w:val="48"/>
              <w:szCs w:val="48"/>
            </w:rPr>
            <w:t xml:space="preserve"> </w: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Pfunds</w:t>
          </w:r>
        </w:p>
        <w:p w14:paraId="66D95B3B" w14:textId="77777777" w:rsidR="001261B0" w:rsidRPr="002D58E8" w:rsidRDefault="009C4193" w:rsidP="00720ACB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 </w:t>
          </w:r>
          <w:r w:rsidR="002D58E8" w:rsidRPr="002D58E8">
            <w:rPr>
              <w:rFonts w:ascii="Times New Roman" w:hAnsi="Times New Roman" w:cs="Times New Roman"/>
              <w:i/>
              <w:iCs/>
              <w:sz w:val="20"/>
              <w:szCs w:val="20"/>
            </w:rPr>
            <w:t>Stuben 45 | 6542 Pfunds</w:t>
          </w:r>
        </w:p>
        <w:p w14:paraId="3B8DC358" w14:textId="77777777" w:rsidR="00FC32EE" w:rsidRDefault="00FC32EE" w:rsidP="00720ACB">
          <w:pPr>
            <w:pStyle w:val="Kopfzeile"/>
            <w:tabs>
              <w:tab w:val="clear" w:pos="4536"/>
              <w:tab w:val="left" w:pos="3432"/>
              <w:tab w:val="left" w:pos="4141"/>
            </w:tabs>
          </w:pPr>
        </w:p>
        <w:p w14:paraId="488BE9CD" w14:textId="77777777" w:rsidR="00720ACB" w:rsidRDefault="00FC32EE" w:rsidP="00720ACB">
          <w:pPr>
            <w:pStyle w:val="Kopfzeile"/>
            <w:tabs>
              <w:tab w:val="clear" w:pos="4536"/>
              <w:tab w:val="left" w:pos="597"/>
            </w:tabs>
            <w:rPr>
              <w:sz w:val="20"/>
              <w:szCs w:val="20"/>
            </w:rPr>
          </w:pPr>
          <w:r w:rsidRPr="00FC32EE">
            <w:rPr>
              <w:sz w:val="20"/>
              <w:szCs w:val="20"/>
            </w:rPr>
            <w:sym w:font="Wingdings 2" w:char="F027"/>
          </w:r>
          <w:r w:rsidRPr="00FC32EE">
            <w:rPr>
              <w:sz w:val="20"/>
              <w:szCs w:val="20"/>
            </w:rPr>
            <w:tab/>
            <w:t xml:space="preserve">+43 (0) 5474 52 21 </w:t>
          </w:r>
        </w:p>
        <w:p w14:paraId="3A95275A" w14:textId="0A6E33F0" w:rsidR="002774CE" w:rsidRPr="00B807A6" w:rsidRDefault="00FC32EE" w:rsidP="00720ACB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  <w:rPr>
              <w:sz w:val="20"/>
              <w:szCs w:val="20"/>
            </w:rPr>
          </w:pPr>
          <w:r w:rsidRPr="00FC32EE">
            <w:rPr>
              <w:sz w:val="20"/>
              <w:szCs w:val="20"/>
            </w:rPr>
            <w:sym w:font="Wingdings" w:char="F02B"/>
          </w:r>
          <w:r w:rsidRPr="00FC32EE">
            <w:rPr>
              <w:sz w:val="20"/>
              <w:szCs w:val="20"/>
            </w:rPr>
            <w:tab/>
          </w:r>
          <w:hyperlink r:id="rId2" w:history="1">
            <w:r w:rsidR="00B57E0A" w:rsidRPr="00803EC2">
              <w:rPr>
                <w:rStyle w:val="Hyperlink"/>
                <w:sz w:val="20"/>
                <w:szCs w:val="20"/>
              </w:rPr>
              <w:t>gemeinde@pfunds.gv.at</w:t>
            </w:r>
          </w:hyperlink>
        </w:p>
      </w:tc>
    </w:tr>
  </w:tbl>
  <w:p w14:paraId="12ECEFFA" w14:textId="7C2BC7C4" w:rsidR="00405F04" w:rsidRPr="002774CE" w:rsidRDefault="00405F04" w:rsidP="00707171">
    <w:pPr>
      <w:pStyle w:val="Kopfzeile"/>
      <w:tabs>
        <w:tab w:val="clear" w:pos="4536"/>
      </w:tabs>
      <w:ind w:right="-142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BEEE2" w14:textId="6FFCE6F1" w:rsidR="00951C1A" w:rsidRPr="00707171" w:rsidRDefault="002774CE" w:rsidP="00B807A6">
    <w:pPr>
      <w:pStyle w:val="Kopfzeile"/>
      <w:tabs>
        <w:tab w:val="clear" w:pos="4536"/>
      </w:tabs>
      <w:ind w:right="-142"/>
      <w:jc w:val="center"/>
      <w:rPr>
        <w:sz w:val="16"/>
        <w:szCs w:val="16"/>
      </w:rPr>
    </w:pPr>
    <w:r w:rsidRPr="002774CE">
      <w:rPr>
        <w:b/>
        <w:bCs/>
        <w:vanish/>
        <w:sz w:val="36"/>
        <w:szCs w:val="36"/>
        <w:highlight w:val="yellow"/>
      </w:rPr>
      <w:t xml:space="preserve">Bitte in graue Kästchen </w:t>
    </w:r>
    <w:r>
      <w:rPr>
        <w:b/>
        <w:bCs/>
        <w:vanish/>
        <w:sz w:val="36"/>
        <w:szCs w:val="36"/>
        <w:highlight w:val="yellow"/>
      </w:rPr>
      <w:t>an</w:t>
    </w:r>
    <w:r w:rsidRPr="002774CE">
      <w:rPr>
        <w:b/>
        <w:bCs/>
        <w:vanish/>
        <w:sz w:val="36"/>
        <w:szCs w:val="36"/>
        <w:highlight w:val="yellow"/>
      </w:rPr>
      <w:t>klicken und ausfüllen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E92563"/>
    <w:multiLevelType w:val="hybridMultilevel"/>
    <w:tmpl w:val="053AE36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975AD9"/>
    <w:multiLevelType w:val="hybridMultilevel"/>
    <w:tmpl w:val="427055D8"/>
    <w:lvl w:ilvl="0" w:tplc="BA3C1C7C">
      <w:start w:val="6542"/>
      <w:numFmt w:val="bullet"/>
      <w:lvlText w:val="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4B65DA"/>
    <w:multiLevelType w:val="hybridMultilevel"/>
    <w:tmpl w:val="746E1E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489511">
    <w:abstractNumId w:val="1"/>
  </w:num>
  <w:num w:numId="2" w16cid:durableId="822896423">
    <w:abstractNumId w:val="2"/>
  </w:num>
  <w:num w:numId="3" w16cid:durableId="1840341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DhLyxJsbH5DPOQHqkGczB+ooy/h5ay+5rpk8iO73uv3vlS1jngcG9Ex0GmgpUt9F6QYK4UZeFNwLHLv+H3FbtQ==" w:salt="tLm5Po9vzMzJCiXAjDBpY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D6D"/>
    <w:rsid w:val="00031DB7"/>
    <w:rsid w:val="00072107"/>
    <w:rsid w:val="001261B0"/>
    <w:rsid w:val="00163A42"/>
    <w:rsid w:val="001B3F58"/>
    <w:rsid w:val="002149A4"/>
    <w:rsid w:val="002461A2"/>
    <w:rsid w:val="002774CE"/>
    <w:rsid w:val="002A257C"/>
    <w:rsid w:val="002C2F8E"/>
    <w:rsid w:val="002D58E8"/>
    <w:rsid w:val="002E481B"/>
    <w:rsid w:val="002F4157"/>
    <w:rsid w:val="003365D8"/>
    <w:rsid w:val="00356D6D"/>
    <w:rsid w:val="003620B7"/>
    <w:rsid w:val="0039496E"/>
    <w:rsid w:val="003B6C57"/>
    <w:rsid w:val="00405F04"/>
    <w:rsid w:val="004139AC"/>
    <w:rsid w:val="004307F0"/>
    <w:rsid w:val="004719CF"/>
    <w:rsid w:val="004E2B06"/>
    <w:rsid w:val="005122F2"/>
    <w:rsid w:val="00571679"/>
    <w:rsid w:val="005B06EC"/>
    <w:rsid w:val="005C7053"/>
    <w:rsid w:val="00602E15"/>
    <w:rsid w:val="00614D3B"/>
    <w:rsid w:val="006909EA"/>
    <w:rsid w:val="007065BB"/>
    <w:rsid w:val="00707171"/>
    <w:rsid w:val="00720ACB"/>
    <w:rsid w:val="0072298B"/>
    <w:rsid w:val="00773172"/>
    <w:rsid w:val="007A5283"/>
    <w:rsid w:val="0084338B"/>
    <w:rsid w:val="008608C4"/>
    <w:rsid w:val="008C2BE4"/>
    <w:rsid w:val="00951C1A"/>
    <w:rsid w:val="009A66B9"/>
    <w:rsid w:val="009C4193"/>
    <w:rsid w:val="009C6D31"/>
    <w:rsid w:val="009E74D2"/>
    <w:rsid w:val="00AA0307"/>
    <w:rsid w:val="00AE0B9F"/>
    <w:rsid w:val="00AF0A41"/>
    <w:rsid w:val="00AF2AA5"/>
    <w:rsid w:val="00B23B6F"/>
    <w:rsid w:val="00B47E97"/>
    <w:rsid w:val="00B57E0A"/>
    <w:rsid w:val="00B609FF"/>
    <w:rsid w:val="00B807A6"/>
    <w:rsid w:val="00BB6580"/>
    <w:rsid w:val="00BD1412"/>
    <w:rsid w:val="00C0690C"/>
    <w:rsid w:val="00C13FB8"/>
    <w:rsid w:val="00C6320B"/>
    <w:rsid w:val="00CB4CCE"/>
    <w:rsid w:val="00CE4470"/>
    <w:rsid w:val="00D638F8"/>
    <w:rsid w:val="00E117F8"/>
    <w:rsid w:val="00EB62C8"/>
    <w:rsid w:val="00EE19BC"/>
    <w:rsid w:val="00F01066"/>
    <w:rsid w:val="00F42ACB"/>
    <w:rsid w:val="00F61039"/>
    <w:rsid w:val="00F90058"/>
    <w:rsid w:val="00FC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6D10D"/>
  <w15:chartTrackingRefBased/>
  <w15:docId w15:val="{D4B60AAC-F112-40FE-8E94-561EBCE2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9496E"/>
    <w:pPr>
      <w:spacing w:after="0" w:line="288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658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6580"/>
  </w:style>
  <w:style w:type="paragraph" w:styleId="Fuzeile">
    <w:name w:val="footer"/>
    <w:basedOn w:val="Standard"/>
    <w:link w:val="FuzeileZchn"/>
    <w:uiPriority w:val="99"/>
    <w:unhideWhenUsed/>
    <w:rsid w:val="00BB658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6580"/>
  </w:style>
  <w:style w:type="table" w:styleId="Tabellenraster">
    <w:name w:val="Table Grid"/>
    <w:basedOn w:val="NormaleTabelle"/>
    <w:uiPriority w:val="39"/>
    <w:rsid w:val="00BB6580"/>
    <w:pPr>
      <w:spacing w:after="0" w:line="240" w:lineRule="auto"/>
    </w:pPr>
    <w:tblPr/>
  </w:style>
  <w:style w:type="character" w:styleId="Platzhaltertext">
    <w:name w:val="Placeholder Text"/>
    <w:basedOn w:val="Absatz-Standardschriftart"/>
    <w:uiPriority w:val="99"/>
    <w:semiHidden/>
    <w:rsid w:val="00BB6580"/>
    <w:rPr>
      <w:color w:val="808080"/>
    </w:rPr>
  </w:style>
  <w:style w:type="table" w:customStyle="1" w:styleId="TableGrid">
    <w:name w:val="TableGrid"/>
    <w:rsid w:val="00EE19BC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951C1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74C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74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6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emeinde@pfunds.gv.at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04\Desktop\Briefvorlage%20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NEU.dotx</Template>
  <TotalTime>0</TotalTime>
  <Pages>2</Pages>
  <Words>389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Hofer - Gemeinde Pfunds</dc:creator>
  <cp:keywords/>
  <dc:description/>
  <cp:lastModifiedBy>Sekretariat / Gemeinde Pfunds</cp:lastModifiedBy>
  <cp:revision>18</cp:revision>
  <cp:lastPrinted>2022-10-10T12:31:00Z</cp:lastPrinted>
  <dcterms:created xsi:type="dcterms:W3CDTF">2023-04-13T09:32:00Z</dcterms:created>
  <dcterms:modified xsi:type="dcterms:W3CDTF">2024-04-05T09:01:00Z</dcterms:modified>
</cp:coreProperties>
</file>