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A0B71" w14:textId="77777777" w:rsidR="009E633B" w:rsidRPr="009E633B" w:rsidRDefault="009E633B" w:rsidP="009E633B">
      <w:pPr>
        <w:jc w:val="center"/>
        <w:rPr>
          <w:rFonts w:ascii="Aharoni" w:hAnsi="Aharoni" w:cs="Aharoni"/>
          <w:sz w:val="56"/>
          <w:szCs w:val="56"/>
        </w:rPr>
      </w:pPr>
      <w:r w:rsidRPr="009E633B">
        <w:rPr>
          <w:rFonts w:ascii="Aharoni" w:hAnsi="Aharoni" w:cs="Aharoni" w:hint="cs"/>
          <w:sz w:val="56"/>
          <w:szCs w:val="56"/>
        </w:rPr>
        <w:t>Rückantwortformular</w:t>
      </w:r>
    </w:p>
    <w:p w14:paraId="2385E33E" w14:textId="77777777" w:rsidR="009E633B" w:rsidRPr="00AF07DD" w:rsidRDefault="009E633B" w:rsidP="00CC7A66">
      <w:pPr>
        <w:jc w:val="center"/>
        <w:rPr>
          <w:rFonts w:asciiTheme="majorHAnsi" w:hAnsiTheme="majorHAnsi" w:cstheme="majorHAnsi"/>
        </w:rPr>
      </w:pPr>
      <w:r w:rsidRPr="00AF07DD">
        <w:rPr>
          <w:rFonts w:asciiTheme="majorHAnsi" w:hAnsiTheme="majorHAnsi" w:cstheme="majorHAnsi"/>
        </w:rPr>
        <w:t>Jede Änderung muss bis zum 15. Dezember jedes Jahres der Gemeinde bekannt gegeben werden</w:t>
      </w:r>
    </w:p>
    <w:tbl>
      <w:tblPr>
        <w:tblStyle w:val="Tabellenrast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34"/>
        <w:gridCol w:w="3256"/>
        <w:gridCol w:w="1701"/>
        <w:gridCol w:w="3260"/>
      </w:tblGrid>
      <w:tr w:rsidR="00CC7A66" w:rsidRPr="00C41A6A" w14:paraId="5C56C5E3" w14:textId="77777777" w:rsidTr="00CC7A66"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FF2CCFB" w14:textId="77777777" w:rsidR="009E633B" w:rsidRPr="00C41A6A" w:rsidRDefault="009E633B" w:rsidP="00CC7A66">
            <w:pPr>
              <w:spacing w:line="288" w:lineRule="auto"/>
              <w:rPr>
                <w:rFonts w:cstheme="minorHAnsi"/>
              </w:rPr>
            </w:pPr>
            <w:r w:rsidRPr="00C41A6A">
              <w:rPr>
                <w:rFonts w:cstheme="minorHAnsi"/>
              </w:rPr>
              <w:t>Vorname:</w:t>
            </w:r>
          </w:p>
        </w:tc>
        <w:tc>
          <w:tcPr>
            <w:tcW w:w="325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30AE9D10" w14:textId="62363A57" w:rsidR="009E633B" w:rsidRPr="00C41A6A" w:rsidRDefault="009E633B" w:rsidP="00CC7A66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35CC4D86" w14:textId="77777777" w:rsidR="009E633B" w:rsidRPr="00C41A6A" w:rsidRDefault="009E633B" w:rsidP="00CC7A66">
            <w:pPr>
              <w:spacing w:line="288" w:lineRule="auto"/>
              <w:rPr>
                <w:rFonts w:cstheme="minorHAnsi"/>
              </w:rPr>
            </w:pPr>
            <w:r w:rsidRPr="00C41A6A">
              <w:rPr>
                <w:rFonts w:cstheme="minorHAnsi"/>
              </w:rPr>
              <w:t>Nachname:</w:t>
            </w:r>
          </w:p>
        </w:tc>
        <w:tc>
          <w:tcPr>
            <w:tcW w:w="326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79C6D7EE" w14:textId="7AD24CB4" w:rsidR="009E633B" w:rsidRPr="00C41A6A" w:rsidRDefault="009E633B" w:rsidP="00CC7A66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CC7A66" w:rsidRPr="00C41A6A" w14:paraId="1DB2BD40" w14:textId="77777777" w:rsidTr="00CC7A66">
        <w:tc>
          <w:tcPr>
            <w:tcW w:w="1134" w:type="dxa"/>
            <w:vAlign w:val="center"/>
          </w:tcPr>
          <w:p w14:paraId="37DBAC50" w14:textId="77777777" w:rsidR="009E633B" w:rsidRPr="00C41A6A" w:rsidRDefault="009E633B" w:rsidP="00CC7A66">
            <w:pPr>
              <w:spacing w:line="288" w:lineRule="auto"/>
              <w:rPr>
                <w:rFonts w:cstheme="minorHAnsi"/>
              </w:rPr>
            </w:pPr>
            <w:r w:rsidRPr="00C41A6A">
              <w:rPr>
                <w:rFonts w:cstheme="minorHAnsi"/>
              </w:rPr>
              <w:t>Straße:</w:t>
            </w:r>
          </w:p>
        </w:tc>
        <w:tc>
          <w:tcPr>
            <w:tcW w:w="325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16E3B14" w14:textId="55691151" w:rsidR="009E633B" w:rsidRPr="00C41A6A" w:rsidRDefault="009E633B" w:rsidP="00CC7A66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CDD22B6" w14:textId="77777777" w:rsidR="009E633B" w:rsidRPr="00C41A6A" w:rsidRDefault="009E633B" w:rsidP="00CC7A66">
            <w:pPr>
              <w:spacing w:line="288" w:lineRule="auto"/>
              <w:rPr>
                <w:rFonts w:cstheme="minorHAnsi"/>
              </w:rPr>
            </w:pPr>
            <w:r w:rsidRPr="00C41A6A">
              <w:rPr>
                <w:rFonts w:cstheme="minorHAnsi"/>
              </w:rPr>
              <w:t>Hausnummer:</w:t>
            </w: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A89A604" w14:textId="70D5A241" w:rsidR="009E633B" w:rsidRPr="00C41A6A" w:rsidRDefault="009E633B" w:rsidP="00CC7A66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CC7A66" w:rsidRPr="00C41A6A" w14:paraId="4D128B14" w14:textId="77777777" w:rsidTr="00CC7A66"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465AF31" w14:textId="77777777" w:rsidR="009E633B" w:rsidRPr="00C41A6A" w:rsidRDefault="009E633B" w:rsidP="00CC7A66">
            <w:pPr>
              <w:spacing w:line="288" w:lineRule="auto"/>
              <w:rPr>
                <w:rFonts w:cstheme="minorHAnsi"/>
              </w:rPr>
            </w:pPr>
            <w:r w:rsidRPr="00C41A6A">
              <w:rPr>
                <w:rFonts w:cstheme="minorHAnsi"/>
              </w:rPr>
              <w:t>Telefon:</w:t>
            </w:r>
          </w:p>
        </w:tc>
        <w:tc>
          <w:tcPr>
            <w:tcW w:w="325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3BFEBBE0" w14:textId="3ACA37FA" w:rsidR="009E633B" w:rsidRPr="00C41A6A" w:rsidRDefault="009E633B" w:rsidP="00CC7A66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67A4862" w14:textId="77777777" w:rsidR="009E633B" w:rsidRPr="00C41A6A" w:rsidRDefault="009E633B" w:rsidP="00CC7A66">
            <w:pPr>
              <w:spacing w:line="288" w:lineRule="auto"/>
              <w:rPr>
                <w:rFonts w:cstheme="minorHAnsi"/>
              </w:rPr>
            </w:pPr>
            <w:r w:rsidRPr="00C41A6A">
              <w:rPr>
                <w:rFonts w:cstheme="minorHAnsi"/>
              </w:rPr>
              <w:t>E-Mail:</w:t>
            </w:r>
          </w:p>
        </w:tc>
        <w:tc>
          <w:tcPr>
            <w:tcW w:w="326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0C37A06F" w14:textId="4EBE8409" w:rsidR="009E633B" w:rsidRPr="00C41A6A" w:rsidRDefault="009E633B" w:rsidP="00CC7A66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</w:tbl>
    <w:p w14:paraId="1D90541E" w14:textId="77777777" w:rsidR="009E633B" w:rsidRDefault="009E633B" w:rsidP="009E633B">
      <w:pPr>
        <w:spacing w:line="288" w:lineRule="auto"/>
        <w:rPr>
          <w:rFonts w:cstheme="minorHAnsi"/>
        </w:rPr>
      </w:pPr>
    </w:p>
    <w:p w14:paraId="355BDCC8" w14:textId="09690924" w:rsidR="009E633B" w:rsidRPr="00C41A6A" w:rsidRDefault="009E633B" w:rsidP="009E633B">
      <w:pPr>
        <w:spacing w:line="288" w:lineRule="auto"/>
        <w:rPr>
          <w:rFonts w:cstheme="minorHAnsi"/>
        </w:rPr>
      </w:pPr>
      <w:r w:rsidRPr="00C41A6A">
        <w:rPr>
          <w:rFonts w:cstheme="minorHAnsi"/>
        </w:rPr>
        <w:t xml:space="preserve">Zutreffendes bitte ankreuzen: </w:t>
      </w:r>
    </w:p>
    <w:tbl>
      <w:tblPr>
        <w:tblStyle w:val="Tabellenraster"/>
        <w:tblW w:w="9351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93"/>
        <w:gridCol w:w="8358"/>
      </w:tblGrid>
      <w:tr w:rsidR="009E633B" w:rsidRPr="00C41A6A" w14:paraId="4CDD4521" w14:textId="77777777" w:rsidTr="00CC7A6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031AA31" w14:textId="1CBB7003" w:rsidR="009E633B" w:rsidRPr="00C41A6A" w:rsidRDefault="009E633B" w:rsidP="00CC7A66">
            <w:pPr>
              <w:spacing w:line="288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 w:rsidR="000B5914">
              <w:rPr>
                <w:rFonts w:cstheme="minorHAnsi"/>
              </w:rPr>
            </w:r>
            <w:r w:rsidR="000B5914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8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AE2DB" w14:textId="734D4146" w:rsidR="009E633B" w:rsidRPr="00C41A6A" w:rsidRDefault="009E633B" w:rsidP="00CC7A66">
            <w:pPr>
              <w:spacing w:line="288" w:lineRule="auto"/>
              <w:rPr>
                <w:rFonts w:cstheme="minorHAnsi"/>
              </w:rPr>
            </w:pPr>
            <w:r w:rsidRPr="00C41A6A">
              <w:rPr>
                <w:rFonts w:cstheme="minorHAnsi"/>
              </w:rPr>
              <w:t>Ich benötige eine kostenlose Müllkarte zur Abgabe von Biomüll im Sammelbehälter</w:t>
            </w:r>
            <w:r>
              <w:rPr>
                <w:rFonts w:cstheme="minorHAnsi"/>
              </w:rPr>
              <w:t xml:space="preserve"> am </w:t>
            </w:r>
            <w:r w:rsidRPr="009E633B">
              <w:rPr>
                <w:rFonts w:cstheme="minorHAnsi"/>
                <w:b/>
                <w:bCs/>
              </w:rPr>
              <w:t>Recyclinghof</w:t>
            </w:r>
            <w:r>
              <w:rPr>
                <w:rFonts w:cstheme="minorHAnsi"/>
              </w:rPr>
              <w:t>.</w:t>
            </w:r>
          </w:p>
          <w:p w14:paraId="35BDC938" w14:textId="77777777" w:rsidR="009E633B" w:rsidRPr="00AF07DD" w:rsidRDefault="009E633B" w:rsidP="00CC7A66">
            <w:pPr>
              <w:spacing w:line="288" w:lineRule="auto"/>
              <w:rPr>
                <w:rFonts w:asciiTheme="majorHAnsi" w:hAnsiTheme="majorHAnsi" w:cstheme="majorHAnsi"/>
              </w:rPr>
            </w:pPr>
            <w:r w:rsidRPr="00AF07DD">
              <w:rPr>
                <w:rFonts w:asciiTheme="majorHAnsi" w:hAnsiTheme="majorHAnsi" w:cstheme="majorHAnsi"/>
              </w:rPr>
              <w:t>(Die Kosten für diese Art der Biomüllabgabe betragen 0,20 €/kg)</w:t>
            </w:r>
          </w:p>
        </w:tc>
      </w:tr>
      <w:tr w:rsidR="009E633B" w:rsidRPr="00C41A6A" w14:paraId="2DE9C157" w14:textId="77777777" w:rsidTr="00CC7A6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B5F0A9" w14:textId="3EDE057C" w:rsidR="009E633B" w:rsidRPr="00C41A6A" w:rsidRDefault="009E633B" w:rsidP="00CC7A66">
            <w:pPr>
              <w:spacing w:line="288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2"/>
            <w:r>
              <w:rPr>
                <w:rFonts w:cstheme="minorHAnsi"/>
              </w:rPr>
              <w:instrText xml:space="preserve"> FORMCHECKBOX </w:instrText>
            </w:r>
            <w:r w:rsidR="000B5914">
              <w:rPr>
                <w:rFonts w:cstheme="minorHAnsi"/>
              </w:rPr>
            </w:r>
            <w:r w:rsidR="000B5914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bookmarkEnd w:id="0"/>
          </w:p>
        </w:tc>
        <w:tc>
          <w:tcPr>
            <w:tcW w:w="8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E7715" w14:textId="7C78372A" w:rsidR="009E633B" w:rsidRPr="00C41A6A" w:rsidRDefault="009E633B" w:rsidP="00CC7A66">
            <w:pPr>
              <w:spacing w:line="288" w:lineRule="auto"/>
              <w:rPr>
                <w:rFonts w:cstheme="minorHAnsi"/>
              </w:rPr>
            </w:pPr>
            <w:r w:rsidRPr="00C41A6A">
              <w:rPr>
                <w:rFonts w:cstheme="minorHAnsi"/>
              </w:rPr>
              <w:t xml:space="preserve">Ich melde mich zur Bioabfallsammlung an. Ich bestelle </w:t>
            </w:r>
            <w:r>
              <w:rPr>
                <w:rFonts w:cstheme="minorHAnsi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" w:name="Text2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1"/>
            <w:r w:rsidRPr="00C41A6A">
              <w:rPr>
                <w:rFonts w:cstheme="minorHAnsi"/>
              </w:rPr>
              <w:t xml:space="preserve">Stk. Bioabfallbehälter </w:t>
            </w:r>
            <w:r>
              <w:rPr>
                <w:rFonts w:cstheme="minorHAnsi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-- bitte wählen --"/>
                    <w:listEntry w:val="120 Liter"/>
                    <w:listEntry w:val="25 Liter"/>
                  </w:ddList>
                </w:ffData>
              </w:fldChar>
            </w:r>
            <w:bookmarkStart w:id="2" w:name="Dropdown1"/>
            <w:r>
              <w:rPr>
                <w:rFonts w:cstheme="minorHAnsi"/>
              </w:rPr>
              <w:instrText xml:space="preserve"> FORMDROPDOWN </w:instrText>
            </w:r>
            <w:r w:rsidR="000B5914">
              <w:rPr>
                <w:rFonts w:cstheme="minorHAnsi"/>
              </w:rPr>
            </w:r>
            <w:r w:rsidR="000B5914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bookmarkEnd w:id="2"/>
            <w:r w:rsidRPr="00C41A6A">
              <w:rPr>
                <w:rFonts w:cstheme="minorHAnsi"/>
              </w:rPr>
              <w:t xml:space="preserve"> inklusive Transponder zum Preis von 50 €/Stk</w:t>
            </w:r>
            <w:r>
              <w:rPr>
                <w:rFonts w:cstheme="minorHAnsi"/>
              </w:rPr>
              <w:t xml:space="preserve"> bzw. 26</w:t>
            </w:r>
            <w:r w:rsidRPr="00C41A6A">
              <w:rPr>
                <w:rFonts w:cstheme="minorHAnsi"/>
              </w:rPr>
              <w:t> </w:t>
            </w:r>
            <w:r>
              <w:rPr>
                <w:rFonts w:cstheme="minorHAnsi"/>
              </w:rPr>
              <w:t>€/Stk.</w:t>
            </w:r>
          </w:p>
          <w:p w14:paraId="4F8B4BDA" w14:textId="77777777" w:rsidR="009E633B" w:rsidRPr="00AF07DD" w:rsidRDefault="009E633B" w:rsidP="00CC7A66">
            <w:pPr>
              <w:spacing w:line="288" w:lineRule="auto"/>
              <w:rPr>
                <w:rFonts w:asciiTheme="majorHAnsi" w:hAnsiTheme="majorHAnsi" w:cstheme="majorHAnsi"/>
              </w:rPr>
            </w:pPr>
            <w:r w:rsidRPr="00AF07DD">
              <w:rPr>
                <w:rFonts w:asciiTheme="majorHAnsi" w:hAnsiTheme="majorHAnsi" w:cstheme="majorHAnsi"/>
              </w:rPr>
              <w:t>(Die Kosten für diese Art der Biomüllsammlung betragen 0,40 €/kg)</w:t>
            </w:r>
          </w:p>
        </w:tc>
      </w:tr>
      <w:tr w:rsidR="009E633B" w:rsidRPr="00C41A6A" w14:paraId="4FFCC7C4" w14:textId="77777777" w:rsidTr="00CC7A6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118FA3" w14:textId="210D77D8" w:rsidR="009E633B" w:rsidRPr="00C41A6A" w:rsidRDefault="009E633B" w:rsidP="00CC7A66">
            <w:pPr>
              <w:spacing w:line="288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 w:rsidR="000B5914">
              <w:rPr>
                <w:rFonts w:cstheme="minorHAnsi"/>
              </w:rPr>
            </w:r>
            <w:r w:rsidR="000B5914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8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00E98" w14:textId="77777777" w:rsidR="009E633B" w:rsidRPr="00C41A6A" w:rsidRDefault="009E633B" w:rsidP="00CC7A66">
            <w:pPr>
              <w:spacing w:line="288" w:lineRule="auto"/>
              <w:rPr>
                <w:rFonts w:cstheme="minorHAnsi"/>
              </w:rPr>
            </w:pPr>
            <w:r w:rsidRPr="00C41A6A">
              <w:rPr>
                <w:rFonts w:cstheme="minorHAnsi"/>
              </w:rPr>
              <w:t xml:space="preserve">Ich </w:t>
            </w:r>
            <w:r w:rsidRPr="009E633B">
              <w:rPr>
                <w:rFonts w:cstheme="minorHAnsi"/>
                <w:b/>
                <w:bCs/>
              </w:rPr>
              <w:t>kompostiere</w:t>
            </w:r>
            <w:r w:rsidRPr="00C41A6A">
              <w:rPr>
                <w:rFonts w:cstheme="minorHAnsi"/>
              </w:rPr>
              <w:t xml:space="preserve"> meine biogenen Abfälle aus meinem Haushalt ganzjährig. Ich nehme zur Kenntnis, dass diese Eigenkompostierung bei nicht sachgemäßer Durchführung durch die Gemeinde eingestellt werden kann!</w:t>
            </w:r>
          </w:p>
        </w:tc>
      </w:tr>
      <w:tr w:rsidR="009E633B" w:rsidRPr="00C41A6A" w14:paraId="161B7B28" w14:textId="77777777" w:rsidTr="00CC7A66"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2C8663B" w14:textId="42EBAAFF" w:rsidR="009E633B" w:rsidRPr="00C41A6A" w:rsidRDefault="009E633B" w:rsidP="00CC7A66">
            <w:pPr>
              <w:spacing w:line="288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1"/>
            <w:r>
              <w:rPr>
                <w:rFonts w:cstheme="minorHAnsi"/>
              </w:rPr>
              <w:instrText xml:space="preserve"> FORMCHECKBOX </w:instrText>
            </w:r>
            <w:r w:rsidR="000B5914">
              <w:rPr>
                <w:rFonts w:cstheme="minorHAnsi"/>
              </w:rPr>
            </w:r>
            <w:r w:rsidR="000B5914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bookmarkEnd w:id="3"/>
          </w:p>
        </w:tc>
        <w:tc>
          <w:tcPr>
            <w:tcW w:w="835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D06BA07" w14:textId="77777777" w:rsidR="009E633B" w:rsidRPr="00C41A6A" w:rsidRDefault="009E633B" w:rsidP="00CC7A66">
            <w:pPr>
              <w:spacing w:line="288" w:lineRule="auto"/>
              <w:rPr>
                <w:rFonts w:cstheme="minorHAnsi"/>
              </w:rPr>
            </w:pPr>
            <w:r w:rsidRPr="00C41A6A">
              <w:rPr>
                <w:rFonts w:cstheme="minorHAnsi"/>
              </w:rPr>
              <w:t xml:space="preserve">Ich beantrage weiterhin eine monatliche </w:t>
            </w:r>
            <w:r w:rsidRPr="009E633B">
              <w:rPr>
                <w:rFonts w:cstheme="minorHAnsi"/>
                <w:b/>
                <w:bCs/>
              </w:rPr>
              <w:t>Abholung der Wertstoffe</w:t>
            </w:r>
            <w:r w:rsidRPr="00C41A6A">
              <w:rPr>
                <w:rFonts w:cstheme="minorHAnsi"/>
              </w:rPr>
              <w:t xml:space="preserve"> durch die Gemeinde und führe folgende Begründung an:</w:t>
            </w:r>
          </w:p>
        </w:tc>
      </w:tr>
      <w:tr w:rsidR="009E633B" w:rsidRPr="00C41A6A" w14:paraId="0590BD05" w14:textId="77777777" w:rsidTr="00CC7A66">
        <w:trPr>
          <w:trHeight w:val="1179"/>
        </w:trPr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750747D" w14:textId="77777777" w:rsidR="009E633B" w:rsidRPr="00C41A6A" w:rsidRDefault="009E633B" w:rsidP="00CC7A66">
            <w:pPr>
              <w:spacing w:line="288" w:lineRule="auto"/>
              <w:jc w:val="center"/>
              <w:rPr>
                <w:rFonts w:cstheme="minorHAnsi"/>
              </w:rPr>
            </w:pPr>
          </w:p>
        </w:tc>
        <w:tc>
          <w:tcPr>
            <w:tcW w:w="8358" w:type="dxa"/>
            <w:tcBorders>
              <w:bottom w:val="single" w:sz="4" w:space="0" w:color="auto"/>
              <w:right w:val="single" w:sz="4" w:space="0" w:color="auto"/>
            </w:tcBorders>
          </w:tcPr>
          <w:p w14:paraId="2491B9C7" w14:textId="1921A09A" w:rsidR="009E633B" w:rsidRPr="00C41A6A" w:rsidRDefault="009E633B" w:rsidP="00CC7A66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4" w:name="Text1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4"/>
          </w:p>
        </w:tc>
      </w:tr>
    </w:tbl>
    <w:p w14:paraId="564552D2" w14:textId="77777777" w:rsidR="009E633B" w:rsidRPr="00E3607D" w:rsidRDefault="009E633B" w:rsidP="009E633B">
      <w:pPr>
        <w:spacing w:line="288" w:lineRule="auto"/>
        <w:rPr>
          <w:rFonts w:cstheme="minorHAnsi"/>
          <w:sz w:val="16"/>
          <w:szCs w:val="16"/>
        </w:rPr>
      </w:pPr>
    </w:p>
    <w:p w14:paraId="3C87286B" w14:textId="77777777" w:rsidR="009E633B" w:rsidRPr="00C41A6A" w:rsidRDefault="009E633B" w:rsidP="009E633B">
      <w:pPr>
        <w:spacing w:line="288" w:lineRule="auto"/>
        <w:rPr>
          <w:rFonts w:cstheme="minorHAnsi"/>
        </w:rPr>
      </w:pPr>
      <w:r w:rsidRPr="00C41A6A">
        <w:rPr>
          <w:rFonts w:cstheme="minorHAnsi"/>
        </w:rPr>
        <w:t>Ich bestätige die Richtigkeit meiner Angaben:</w:t>
      </w:r>
    </w:p>
    <w:p w14:paraId="6268D5DA" w14:textId="77777777" w:rsidR="009E633B" w:rsidRPr="006E1201" w:rsidRDefault="009E633B" w:rsidP="009E633B">
      <w:pPr>
        <w:spacing w:line="288" w:lineRule="auto"/>
        <w:ind w:left="708"/>
        <w:rPr>
          <w:rFonts w:cstheme="minorHAnsi"/>
          <w:sz w:val="20"/>
          <w:szCs w:val="20"/>
        </w:rPr>
      </w:pPr>
    </w:p>
    <w:tbl>
      <w:tblPr>
        <w:tblStyle w:val="Tabellenraster"/>
        <w:tblW w:w="8648" w:type="dxa"/>
        <w:tblInd w:w="708" w:type="dxa"/>
        <w:tblLook w:val="04A0" w:firstRow="1" w:lastRow="0" w:firstColumn="1" w:lastColumn="0" w:noHBand="0" w:noVBand="1"/>
      </w:tblPr>
      <w:tblGrid>
        <w:gridCol w:w="3545"/>
        <w:gridCol w:w="5103"/>
      </w:tblGrid>
      <w:tr w:rsidR="009E633B" w:rsidRPr="00C41A6A" w14:paraId="000A184A" w14:textId="77777777" w:rsidTr="00CC7A66">
        <w:tc>
          <w:tcPr>
            <w:tcW w:w="3545" w:type="dxa"/>
          </w:tcPr>
          <w:p w14:paraId="6AE0F17F" w14:textId="77777777" w:rsidR="009E633B" w:rsidRPr="00C41A6A" w:rsidRDefault="009E633B" w:rsidP="00B75A19">
            <w:pPr>
              <w:spacing w:line="288" w:lineRule="auto"/>
              <w:rPr>
                <w:rFonts w:cstheme="minorHAnsi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529D8527" w14:textId="3A3F5FC4" w:rsidR="009E633B" w:rsidRPr="00C41A6A" w:rsidRDefault="009554DA" w:rsidP="009554DA">
            <w:pPr>
              <w:spacing w:line="288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5"/>
          </w:p>
        </w:tc>
      </w:tr>
      <w:tr w:rsidR="009E633B" w:rsidRPr="00C41A6A" w14:paraId="6407E1DC" w14:textId="77777777" w:rsidTr="00CC7A66">
        <w:tc>
          <w:tcPr>
            <w:tcW w:w="3545" w:type="dxa"/>
          </w:tcPr>
          <w:p w14:paraId="1E5290AC" w14:textId="77777777" w:rsidR="009E633B" w:rsidRPr="00C41A6A" w:rsidRDefault="009E633B" w:rsidP="00B75A19">
            <w:pPr>
              <w:spacing w:line="288" w:lineRule="auto"/>
              <w:rPr>
                <w:rFonts w:cstheme="minorHAnsi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</w:tcPr>
          <w:p w14:paraId="6084DC64" w14:textId="77777777" w:rsidR="009E633B" w:rsidRPr="00C41A6A" w:rsidRDefault="009E633B" w:rsidP="00B75A19">
            <w:pPr>
              <w:spacing w:line="288" w:lineRule="auto"/>
              <w:jc w:val="center"/>
              <w:rPr>
                <w:rFonts w:cstheme="minorHAnsi"/>
              </w:rPr>
            </w:pPr>
            <w:r w:rsidRPr="00C41A6A">
              <w:rPr>
                <w:rFonts w:cstheme="minorHAnsi"/>
              </w:rPr>
              <w:t>Unterschrift</w:t>
            </w:r>
          </w:p>
        </w:tc>
      </w:tr>
    </w:tbl>
    <w:p w14:paraId="6F4D20DB" w14:textId="7B79E0F2" w:rsidR="00F90058" w:rsidRPr="009E633B" w:rsidRDefault="00F90058" w:rsidP="0072298B">
      <w:pPr>
        <w:tabs>
          <w:tab w:val="left" w:pos="2467"/>
        </w:tabs>
        <w:rPr>
          <w:sz w:val="2"/>
          <w:szCs w:val="2"/>
        </w:rPr>
      </w:pPr>
    </w:p>
    <w:sectPr w:rsidR="00F90058" w:rsidRPr="009E633B" w:rsidSect="00CC7A66">
      <w:headerReference w:type="default" r:id="rId7"/>
      <w:footerReference w:type="default" r:id="rId8"/>
      <w:pgSz w:w="11906" w:h="16838" w:code="9"/>
      <w:pgMar w:top="-3119" w:right="1134" w:bottom="-113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41400" w14:textId="77777777" w:rsidR="009E633B" w:rsidRDefault="009E633B" w:rsidP="00BB6580">
      <w:pPr>
        <w:spacing w:after="0" w:line="240" w:lineRule="auto"/>
      </w:pPr>
      <w:r>
        <w:separator/>
      </w:r>
    </w:p>
  </w:endnote>
  <w:endnote w:type="continuationSeparator" w:id="0">
    <w:p w14:paraId="30EC04D0" w14:textId="77777777" w:rsidR="009E633B" w:rsidRDefault="009E633B" w:rsidP="00BB6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10205" w:type="dxa"/>
      <w:tblLayout w:type="fixed"/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7937"/>
      <w:gridCol w:w="2268"/>
    </w:tblGrid>
    <w:tr w:rsidR="009C6D31" w:rsidRPr="00CB4CCE" w14:paraId="2755758F" w14:textId="77777777" w:rsidTr="0037674F">
      <w:trPr>
        <w:trHeight w:val="2268"/>
      </w:trPr>
      <w:tc>
        <w:tcPr>
          <w:tcW w:w="7937" w:type="dxa"/>
          <w:vAlign w:val="bottom"/>
        </w:tcPr>
        <w:p w14:paraId="40F4A413" w14:textId="77777777" w:rsidR="009C6D31" w:rsidRDefault="009C6D31" w:rsidP="00720ACB">
          <w:pPr>
            <w:pStyle w:val="Kopfzeile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UID: ATU 37384200 DVR: 0442780 </w:t>
          </w:r>
        </w:p>
        <w:p w14:paraId="04473968" w14:textId="77777777" w:rsidR="009C6D31" w:rsidRPr="009C6D31" w:rsidRDefault="009C6D31" w:rsidP="009C6D31">
          <w:pPr>
            <w:pStyle w:val="Kopfzeile"/>
            <w:tabs>
              <w:tab w:val="clear" w:pos="4536"/>
              <w:tab w:val="left" w:pos="2587"/>
            </w:tabs>
            <w:rPr>
              <w:sz w:val="4"/>
              <w:szCs w:val="4"/>
            </w:rPr>
          </w:pPr>
        </w:p>
        <w:p w14:paraId="3B720FB7" w14:textId="77777777" w:rsidR="009C6D31" w:rsidRDefault="009C6D31" w:rsidP="009C6D31">
          <w:pPr>
            <w:pStyle w:val="Kopfzeile"/>
            <w:tabs>
              <w:tab w:val="clear" w:pos="4536"/>
              <w:tab w:val="left" w:pos="2587"/>
            </w:tabs>
            <w:rPr>
              <w:sz w:val="14"/>
              <w:szCs w:val="14"/>
            </w:rPr>
          </w:pPr>
          <w:r>
            <w:rPr>
              <w:sz w:val="14"/>
              <w:szCs w:val="14"/>
            </w:rPr>
            <w:t>Volksbank Landeck</w:t>
          </w:r>
          <w:r>
            <w:rPr>
              <w:sz w:val="14"/>
              <w:szCs w:val="14"/>
            </w:rPr>
            <w:tab/>
            <w:t>Raiffeisenbank</w:t>
          </w:r>
        </w:p>
        <w:p w14:paraId="21D1BD85" w14:textId="77777777" w:rsidR="009C6D31" w:rsidRDefault="009C6D31" w:rsidP="009C6D31">
          <w:pPr>
            <w:pStyle w:val="Kopfzeile"/>
            <w:tabs>
              <w:tab w:val="clear" w:pos="4536"/>
              <w:tab w:val="left" w:pos="2587"/>
            </w:tabs>
            <w:rPr>
              <w:sz w:val="14"/>
              <w:szCs w:val="14"/>
            </w:rPr>
          </w:pPr>
          <w:r>
            <w:rPr>
              <w:sz w:val="14"/>
              <w:szCs w:val="14"/>
            </w:rPr>
            <w:t>BIC: VBOEATWWLAN</w:t>
          </w:r>
          <w:r>
            <w:rPr>
              <w:sz w:val="14"/>
              <w:szCs w:val="14"/>
            </w:rPr>
            <w:tab/>
            <w:t>BIC: RBR TAT 22</w:t>
          </w:r>
        </w:p>
        <w:p w14:paraId="06604939" w14:textId="77777777" w:rsidR="009C6D31" w:rsidRDefault="009C6D31" w:rsidP="009C6D31">
          <w:pPr>
            <w:pStyle w:val="Kopfzeile"/>
            <w:tabs>
              <w:tab w:val="clear" w:pos="4536"/>
              <w:tab w:val="left" w:pos="2587"/>
            </w:tabs>
          </w:pPr>
          <w:r>
            <w:rPr>
              <w:sz w:val="14"/>
              <w:szCs w:val="14"/>
            </w:rPr>
            <w:t xml:space="preserve">IBAN: AT56 4585 0005 7028 0222 </w:t>
          </w:r>
          <w:r>
            <w:rPr>
              <w:sz w:val="14"/>
              <w:szCs w:val="14"/>
            </w:rPr>
            <w:tab/>
            <w:t>IBAN: AT77 3699 0000 0152 0121</w:t>
          </w:r>
        </w:p>
      </w:tc>
      <w:tc>
        <w:tcPr>
          <w:tcW w:w="2268" w:type="dxa"/>
          <w:vAlign w:val="bottom"/>
        </w:tcPr>
        <w:p w14:paraId="36E5C222" w14:textId="77777777" w:rsidR="009C6D31" w:rsidRPr="00CB4CCE" w:rsidRDefault="009C6D31" w:rsidP="00CB4CCE">
          <w:pPr>
            <w:pStyle w:val="Kopfzeile"/>
            <w:jc w:val="right"/>
            <w:rPr>
              <w:sz w:val="16"/>
              <w:szCs w:val="16"/>
            </w:rPr>
          </w:pPr>
          <w:r w:rsidRPr="00CB4CCE">
            <w:rPr>
              <w:sz w:val="16"/>
              <w:szCs w:val="16"/>
            </w:rPr>
            <w:t xml:space="preserve">Seite </w:t>
          </w:r>
          <w:r w:rsidRPr="00CB4CCE">
            <w:rPr>
              <w:sz w:val="16"/>
              <w:szCs w:val="16"/>
            </w:rPr>
            <w:fldChar w:fldCharType="begin"/>
          </w:r>
          <w:r w:rsidRPr="00CB4CCE">
            <w:rPr>
              <w:sz w:val="16"/>
              <w:szCs w:val="16"/>
            </w:rPr>
            <w:instrText xml:space="preserve"> PAGE  </w:instrText>
          </w:r>
          <w:r w:rsidRPr="00CB4CCE">
            <w:rPr>
              <w:sz w:val="16"/>
              <w:szCs w:val="16"/>
            </w:rPr>
            <w:fldChar w:fldCharType="separate"/>
          </w:r>
          <w:r w:rsidRPr="00CB4CCE">
            <w:rPr>
              <w:noProof/>
              <w:sz w:val="16"/>
              <w:szCs w:val="16"/>
            </w:rPr>
            <w:t>1</w:t>
          </w:r>
          <w:r w:rsidRPr="00CB4CCE">
            <w:rPr>
              <w:sz w:val="16"/>
              <w:szCs w:val="16"/>
            </w:rPr>
            <w:fldChar w:fldCharType="end"/>
          </w:r>
          <w:r w:rsidRPr="00CB4CCE">
            <w:rPr>
              <w:sz w:val="16"/>
              <w:szCs w:val="16"/>
            </w:rPr>
            <w:t xml:space="preserve"> | </w:t>
          </w:r>
          <w:r w:rsidRPr="00CB4CCE">
            <w:rPr>
              <w:sz w:val="16"/>
              <w:szCs w:val="16"/>
            </w:rPr>
            <w:fldChar w:fldCharType="begin"/>
          </w:r>
          <w:r w:rsidRPr="00CB4CCE">
            <w:rPr>
              <w:sz w:val="16"/>
              <w:szCs w:val="16"/>
            </w:rPr>
            <w:instrText xml:space="preserve"> NUMPAGES  </w:instrText>
          </w:r>
          <w:r w:rsidRPr="00CB4CCE">
            <w:rPr>
              <w:sz w:val="16"/>
              <w:szCs w:val="16"/>
            </w:rPr>
            <w:fldChar w:fldCharType="separate"/>
          </w:r>
          <w:r w:rsidRPr="00CB4CCE">
            <w:rPr>
              <w:noProof/>
              <w:sz w:val="16"/>
              <w:szCs w:val="16"/>
            </w:rPr>
            <w:t>1</w:t>
          </w:r>
          <w:r w:rsidRPr="00CB4CCE">
            <w:rPr>
              <w:sz w:val="16"/>
              <w:szCs w:val="16"/>
            </w:rPr>
            <w:fldChar w:fldCharType="end"/>
          </w:r>
        </w:p>
      </w:tc>
    </w:tr>
  </w:tbl>
  <w:p w14:paraId="148BB54F" w14:textId="77777777" w:rsidR="00C6320B" w:rsidRPr="005B06EC" w:rsidRDefault="009C6D31" w:rsidP="005B06EC">
    <w:pPr>
      <w:pStyle w:val="Fuzeile"/>
      <w:rPr>
        <w:sz w:val="2"/>
        <w:szCs w:val="2"/>
      </w:rPr>
    </w:pP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725BF8" wp14:editId="513F1807">
              <wp:simplePos x="0" y="0"/>
              <wp:positionH relativeFrom="column">
                <wp:posOffset>2880019</wp:posOffset>
              </wp:positionH>
              <wp:positionV relativeFrom="paragraph">
                <wp:posOffset>-285</wp:posOffset>
              </wp:positionV>
              <wp:extent cx="7919720" cy="359410"/>
              <wp:effectExtent l="0" t="0" r="5080" b="2540"/>
              <wp:wrapNone/>
              <wp:docPr id="17" name="Rechtec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9720" cy="359410"/>
                      </a:xfrm>
                      <a:prstGeom prst="rect">
                        <a:avLst/>
                      </a:prstGeom>
                      <a:solidFill>
                        <a:srgbClr val="B9910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346F1A" id="Rechteck 17" o:spid="_x0000_s1026" style="position:absolute;margin-left:226.75pt;margin-top:0;width:623.6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" fillcolor="#b99107" stroked="f" strokeweight="1pt"/>
          </w:pict>
        </mc:Fallback>
      </mc:AlternateContent>
    </w:r>
    <w:r w:rsidR="009E74D2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C89A3B3" wp14:editId="4759FE17">
              <wp:simplePos x="0" y="0"/>
              <wp:positionH relativeFrom="column">
                <wp:posOffset>-923290</wp:posOffset>
              </wp:positionH>
              <wp:positionV relativeFrom="paragraph">
                <wp:posOffset>-474</wp:posOffset>
              </wp:positionV>
              <wp:extent cx="7919720" cy="359410"/>
              <wp:effectExtent l="0" t="0" r="5080" b="2540"/>
              <wp:wrapNone/>
              <wp:docPr id="14" name="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9720" cy="359410"/>
                      </a:xfrm>
                      <a:prstGeom prst="rect">
                        <a:avLst/>
                      </a:prstGeom>
                      <a:solidFill>
                        <a:srgbClr val="237C0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F1DBEF" id="Rechteck 14" o:spid="_x0000_s1026" style="position:absolute;margin-left:-72.7pt;margin-top:-.05pt;width:623.6pt;height:2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" fillcolor="#237c01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9F93D" w14:textId="77777777" w:rsidR="009E633B" w:rsidRDefault="009E633B" w:rsidP="00BB6580">
      <w:pPr>
        <w:spacing w:after="0" w:line="240" w:lineRule="auto"/>
      </w:pPr>
      <w:r>
        <w:separator/>
      </w:r>
    </w:p>
  </w:footnote>
  <w:footnote w:type="continuationSeparator" w:id="0">
    <w:p w14:paraId="403EB298" w14:textId="77777777" w:rsidR="009E633B" w:rsidRDefault="009E633B" w:rsidP="00BB65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10205" w:type="dxa"/>
      <w:tblLayout w:type="fixed"/>
      <w:tblCellMar>
        <w:top w:w="57" w:type="dxa"/>
        <w:left w:w="0" w:type="dxa"/>
        <w:bottom w:w="57" w:type="dxa"/>
      </w:tblCellMar>
      <w:tblLook w:val="04A0" w:firstRow="1" w:lastRow="0" w:firstColumn="1" w:lastColumn="0" w:noHBand="0" w:noVBand="1"/>
    </w:tblPr>
    <w:tblGrid>
      <w:gridCol w:w="1843"/>
      <w:gridCol w:w="8362"/>
    </w:tblGrid>
    <w:tr w:rsidR="001261B0" w14:paraId="1BB195BD" w14:textId="77777777" w:rsidTr="008400AC">
      <w:trPr>
        <w:trHeight w:val="2268"/>
      </w:trPr>
      <w:tc>
        <w:tcPr>
          <w:tcW w:w="1843" w:type="dxa"/>
        </w:tcPr>
        <w:p w14:paraId="239A5E71" w14:textId="77777777" w:rsidR="001261B0" w:rsidRDefault="0072298B" w:rsidP="008400AC">
          <w:pPr>
            <w:pStyle w:val="Kopfzeile"/>
            <w:tabs>
              <w:tab w:val="clear" w:pos="4536"/>
              <w:tab w:val="clear" w:pos="9072"/>
              <w:tab w:val="left" w:pos="1615"/>
            </w:tabs>
          </w:pPr>
          <w:r>
            <w:rPr>
              <w:noProof/>
            </w:rPr>
            <w:drawing>
              <wp:inline distT="0" distB="0" distL="0" distR="0" wp14:anchorId="0EC282D4" wp14:editId="5721C5AC">
                <wp:extent cx="880281" cy="1029610"/>
                <wp:effectExtent l="0" t="0" r="0" b="0"/>
                <wp:docPr id="8" name="Grafik 8" descr="Ein Bild, das Text, Spieler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Grafik 8" descr="Ein Bild, das Text, Spieler enthält.&#10;&#10;Automatisch generierte Beschreibu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327" cy="10355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2" w:type="dxa"/>
        </w:tcPr>
        <w:p w14:paraId="7425DBDB" w14:textId="77777777" w:rsidR="001261B0" w:rsidRPr="002D58E8" w:rsidRDefault="004719CF" w:rsidP="008400AC">
          <w:pPr>
            <w:pStyle w:val="Kopfzeile"/>
            <w:tabs>
              <w:tab w:val="clear" w:pos="4536"/>
              <w:tab w:val="left" w:pos="3432"/>
              <w:tab w:val="left" w:pos="4141"/>
            </w:tabs>
            <w:rPr>
              <w:rFonts w:ascii="Times New Roman" w:hAnsi="Times New Roman" w:cs="Times New Roman"/>
              <w:sz w:val="48"/>
              <w:szCs w:val="48"/>
            </w:rPr>
          </w:pPr>
          <w:r>
            <w:rPr>
              <w:rFonts w:ascii="Times New Roman" w:hAnsi="Times New Roman" w:cs="Times New Roman"/>
              <w:noProof/>
              <w:sz w:val="48"/>
              <w:szCs w:val="48"/>
            </w:rPr>
            <mc:AlternateContent>
              <mc:Choice Requires="wpg">
                <w:drawing>
                  <wp:anchor distT="0" distB="0" distL="114300" distR="114300" simplePos="0" relativeHeight="251666432" behindDoc="0" locked="0" layoutInCell="1" allowOverlap="1" wp14:anchorId="45A93C56" wp14:editId="087C9BD1">
                    <wp:simplePos x="0" y="0"/>
                    <wp:positionH relativeFrom="column">
                      <wp:posOffset>3793973</wp:posOffset>
                    </wp:positionH>
                    <wp:positionV relativeFrom="paragraph">
                      <wp:posOffset>-666979</wp:posOffset>
                    </wp:positionV>
                    <wp:extent cx="1897380" cy="1919416"/>
                    <wp:effectExtent l="0" t="0" r="0" b="214630"/>
                    <wp:wrapNone/>
                    <wp:docPr id="1" name="Gruppieren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7380" cy="1919416"/>
                              <a:chOff x="0" y="0"/>
                              <a:chExt cx="1897380" cy="1919416"/>
                            </a:xfrm>
                          </wpg:grpSpPr>
                          <wps:wsp>
                            <wps:cNvPr id="10" name="Gleichschenkliges Dreieck 10"/>
                            <wps:cNvSpPr/>
                            <wps:spPr>
                              <a:xfrm rot="2683138">
                                <a:off x="0" y="635885"/>
                                <a:ext cx="1897380" cy="960120"/>
                              </a:xfrm>
                              <a:prstGeom prst="triangle">
                                <a:avLst>
                                  <a:gd name="adj" fmla="val 50225"/>
                                </a:avLst>
                              </a:prstGeom>
                              <a:solidFill>
                                <a:srgbClr val="B9910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Gleichschenkliges Dreieck 12"/>
                            <wps:cNvSpPr/>
                            <wps:spPr>
                              <a:xfrm rot="2700446">
                                <a:off x="150178" y="485707"/>
                                <a:ext cx="1919416" cy="948002"/>
                              </a:xfrm>
                              <a:prstGeom prst="triangle">
                                <a:avLst>
                                  <a:gd name="adj" fmla="val 50225"/>
                                </a:avLst>
                              </a:prstGeom>
                              <a:solidFill>
                                <a:srgbClr val="237C0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25481DE5" id="Gruppieren 1" o:spid="_x0000_s1026" style="position:absolute;margin-left:298.75pt;margin-top:-52.5pt;width:149.4pt;height:151.15pt;z-index:251666432" coordsize="18973,19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Gleichschenkliges Dreieck 10" o:spid="_x0000_s1027" type="#_x0000_t5" style="position:absolute;top:6358;width:18973;height:9602;rotation:293070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" adj="10849" fillcolor="#b99107" stroked="f" strokeweight="1pt"/>
                    <v:shape id="Gleichschenkliges Dreieck 12" o:spid="_x0000_s1028" type="#_x0000_t5" style="position:absolute;left:1501;top:4857;width:19194;height:9480;rotation:29496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" adj="10849" fillcolor="#237c01" stroked="f" strokeweight="1pt"/>
                  </v:group>
                </w:pict>
              </mc:Fallback>
            </mc:AlternateContent>
          </w:r>
          <w:r w:rsidR="001261B0" w:rsidRPr="002D58E8">
            <w:rPr>
              <w:rFonts w:ascii="Times New Roman" w:hAnsi="Times New Roman" w:cs="Times New Roman"/>
              <w:sz w:val="48"/>
              <w:szCs w:val="48"/>
            </w:rPr>
            <w:t>Gemeinde</w:t>
          </w:r>
          <w:r w:rsidR="00FC32EE" w:rsidRPr="002D58E8">
            <w:rPr>
              <w:rFonts w:ascii="Times New Roman" w:hAnsi="Times New Roman" w:cs="Times New Roman"/>
              <w:sz w:val="48"/>
              <w:szCs w:val="48"/>
            </w:rPr>
            <w:t xml:space="preserve"> </w:t>
          </w:r>
          <w:r w:rsidR="001261B0" w:rsidRPr="002D58E8">
            <w:rPr>
              <w:rFonts w:ascii="Times New Roman" w:hAnsi="Times New Roman" w:cs="Times New Roman"/>
              <w:sz w:val="48"/>
              <w:szCs w:val="48"/>
            </w:rPr>
            <w:t>Pfunds</w:t>
          </w:r>
        </w:p>
        <w:p w14:paraId="6B705359" w14:textId="77777777" w:rsidR="001261B0" w:rsidRPr="002D58E8" w:rsidRDefault="009C4193" w:rsidP="008400AC">
          <w:pPr>
            <w:pStyle w:val="Kopfzeile"/>
            <w:tabs>
              <w:tab w:val="clear" w:pos="4536"/>
              <w:tab w:val="left" w:pos="3432"/>
              <w:tab w:val="left" w:pos="4141"/>
            </w:tabs>
            <w:rPr>
              <w:rFonts w:ascii="Times New Roman" w:hAnsi="Times New Roman" w:cs="Times New Roman"/>
              <w:i/>
              <w:iCs/>
              <w:sz w:val="20"/>
              <w:szCs w:val="20"/>
            </w:rPr>
          </w:pPr>
          <w:r>
            <w:rPr>
              <w:rFonts w:ascii="Times New Roman" w:hAnsi="Times New Roman" w:cs="Times New Roman"/>
              <w:i/>
              <w:iCs/>
              <w:sz w:val="20"/>
              <w:szCs w:val="20"/>
            </w:rPr>
            <w:t xml:space="preserve"> </w:t>
          </w:r>
          <w:r w:rsidR="002D58E8" w:rsidRPr="002D58E8">
            <w:rPr>
              <w:rFonts w:ascii="Times New Roman" w:hAnsi="Times New Roman" w:cs="Times New Roman"/>
              <w:i/>
              <w:iCs/>
              <w:sz w:val="20"/>
              <w:szCs w:val="20"/>
            </w:rPr>
            <w:t>Stuben 45 | 6542 Pfunds</w:t>
          </w:r>
        </w:p>
        <w:p w14:paraId="4F3A61A9" w14:textId="77777777" w:rsidR="00FC32EE" w:rsidRDefault="00FC32EE" w:rsidP="008400AC">
          <w:pPr>
            <w:pStyle w:val="Kopfzeile"/>
            <w:tabs>
              <w:tab w:val="clear" w:pos="4536"/>
              <w:tab w:val="left" w:pos="3432"/>
              <w:tab w:val="left" w:pos="4141"/>
            </w:tabs>
          </w:pPr>
        </w:p>
        <w:p w14:paraId="0DC172A1" w14:textId="77777777" w:rsidR="00720ACB" w:rsidRDefault="00FC32EE" w:rsidP="008400AC">
          <w:pPr>
            <w:pStyle w:val="Kopfzeile"/>
            <w:tabs>
              <w:tab w:val="clear" w:pos="4536"/>
              <w:tab w:val="left" w:pos="597"/>
            </w:tabs>
            <w:rPr>
              <w:sz w:val="20"/>
              <w:szCs w:val="20"/>
            </w:rPr>
          </w:pPr>
          <w:r w:rsidRPr="00FC32EE">
            <w:rPr>
              <w:sz w:val="20"/>
              <w:szCs w:val="20"/>
            </w:rPr>
            <w:sym w:font="Wingdings 2" w:char="F027"/>
          </w:r>
          <w:r w:rsidRPr="00FC32EE">
            <w:rPr>
              <w:sz w:val="20"/>
              <w:szCs w:val="20"/>
            </w:rPr>
            <w:tab/>
            <w:t xml:space="preserve">+43 (0) 5474 52 21 </w:t>
          </w:r>
        </w:p>
        <w:p w14:paraId="4D35DD3F" w14:textId="6AC08575" w:rsidR="00FC32EE" w:rsidRPr="009A3FEE" w:rsidRDefault="00FC32EE" w:rsidP="008400AC">
          <w:pPr>
            <w:pStyle w:val="Kopfzeile"/>
            <w:tabs>
              <w:tab w:val="clear" w:pos="4536"/>
              <w:tab w:val="clear" w:pos="9072"/>
              <w:tab w:val="left" w:pos="597"/>
              <w:tab w:val="center" w:pos="4073"/>
            </w:tabs>
            <w:rPr>
              <w:sz w:val="20"/>
              <w:szCs w:val="20"/>
            </w:rPr>
          </w:pPr>
          <w:r w:rsidRPr="00FC32EE">
            <w:rPr>
              <w:sz w:val="20"/>
              <w:szCs w:val="20"/>
            </w:rPr>
            <w:sym w:font="Wingdings" w:char="F02B"/>
          </w:r>
          <w:r w:rsidRPr="00FC32EE">
            <w:rPr>
              <w:sz w:val="20"/>
              <w:szCs w:val="20"/>
            </w:rPr>
            <w:tab/>
          </w:r>
          <w:hyperlink r:id="rId2" w:history="1">
            <w:r w:rsidR="009A3FEE" w:rsidRPr="009A3FEE">
              <w:rPr>
                <w:rStyle w:val="Hyperlink"/>
                <w:color w:val="auto"/>
                <w:sz w:val="20"/>
                <w:szCs w:val="20"/>
              </w:rPr>
              <w:t>gemeinde@pfunds.tirol.gv.at</w:t>
            </w:r>
          </w:hyperlink>
        </w:p>
        <w:p w14:paraId="2B670AD3" w14:textId="77777777" w:rsidR="009A3FEE" w:rsidRDefault="009A3FEE" w:rsidP="008400AC">
          <w:pPr>
            <w:pStyle w:val="Kopfzeile"/>
            <w:tabs>
              <w:tab w:val="clear" w:pos="4536"/>
              <w:tab w:val="clear" w:pos="9072"/>
              <w:tab w:val="left" w:pos="597"/>
              <w:tab w:val="center" w:pos="4073"/>
            </w:tabs>
            <w:rPr>
              <w:sz w:val="20"/>
              <w:szCs w:val="20"/>
            </w:rPr>
          </w:pPr>
        </w:p>
        <w:p w14:paraId="515742FC" w14:textId="387C7554" w:rsidR="009A3FEE" w:rsidRPr="009A3FEE" w:rsidRDefault="009A3FEE" w:rsidP="009A3FEE">
          <w:pPr>
            <w:pStyle w:val="Kopfzeile"/>
            <w:tabs>
              <w:tab w:val="clear" w:pos="4536"/>
              <w:tab w:val="clear" w:pos="9072"/>
              <w:tab w:val="left" w:pos="597"/>
              <w:tab w:val="center" w:pos="4073"/>
            </w:tabs>
            <w:jc w:val="center"/>
            <w:rPr>
              <w:b/>
              <w:bCs/>
              <w:vanish/>
            </w:rPr>
          </w:pPr>
          <w:r w:rsidRPr="009A3FEE">
            <w:rPr>
              <w:b/>
              <w:bCs/>
              <w:vanish/>
              <w:sz w:val="36"/>
              <w:szCs w:val="36"/>
              <w:highlight w:val="yellow"/>
            </w:rPr>
            <w:t>Bitte graue Kästchen anklicken und ausfüllen!</w:t>
          </w:r>
        </w:p>
      </w:tc>
    </w:tr>
  </w:tbl>
  <w:p w14:paraId="06CA457C" w14:textId="6223BCDB" w:rsidR="00405F04" w:rsidRPr="00707171" w:rsidRDefault="00405F04" w:rsidP="00707171">
    <w:pPr>
      <w:pStyle w:val="Kopfzeile"/>
      <w:tabs>
        <w:tab w:val="clear" w:pos="4536"/>
      </w:tabs>
      <w:ind w:right="-142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975AD9"/>
    <w:multiLevelType w:val="hybridMultilevel"/>
    <w:tmpl w:val="427055D8"/>
    <w:lvl w:ilvl="0" w:tplc="BA3C1C7C">
      <w:start w:val="6542"/>
      <w:numFmt w:val="bullet"/>
      <w:lvlText w:val="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04895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vlWk68h4ZTuRft0vM3sPcA2fEaXOwu1RQhKwppz1APFq+F6/AuHHlZMTcMDPV7NQ8jNLlj27/14XtZERsO/SLQ==" w:salt="LxwSidO09ZwZfixbMw+38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33B"/>
    <w:rsid w:val="00072107"/>
    <w:rsid w:val="000B5914"/>
    <w:rsid w:val="001261B0"/>
    <w:rsid w:val="002A257C"/>
    <w:rsid w:val="002D58E8"/>
    <w:rsid w:val="002E481B"/>
    <w:rsid w:val="002F4157"/>
    <w:rsid w:val="003620B7"/>
    <w:rsid w:val="003B6C57"/>
    <w:rsid w:val="00405F04"/>
    <w:rsid w:val="004139AC"/>
    <w:rsid w:val="004307F0"/>
    <w:rsid w:val="004719CF"/>
    <w:rsid w:val="004E2B06"/>
    <w:rsid w:val="0053037C"/>
    <w:rsid w:val="005B06EC"/>
    <w:rsid w:val="00602E15"/>
    <w:rsid w:val="006909EA"/>
    <w:rsid w:val="007065BB"/>
    <w:rsid w:val="00707171"/>
    <w:rsid w:val="00720ACB"/>
    <w:rsid w:val="0072298B"/>
    <w:rsid w:val="00773172"/>
    <w:rsid w:val="007A5283"/>
    <w:rsid w:val="008400AC"/>
    <w:rsid w:val="0084338B"/>
    <w:rsid w:val="009554DA"/>
    <w:rsid w:val="009A3FEE"/>
    <w:rsid w:val="009A66B9"/>
    <w:rsid w:val="009C4193"/>
    <w:rsid w:val="009C6D31"/>
    <w:rsid w:val="009E633B"/>
    <w:rsid w:val="009E74D2"/>
    <w:rsid w:val="00AF07DD"/>
    <w:rsid w:val="00AF0A41"/>
    <w:rsid w:val="00B23B6F"/>
    <w:rsid w:val="00BB6580"/>
    <w:rsid w:val="00BD1412"/>
    <w:rsid w:val="00C0690C"/>
    <w:rsid w:val="00C13FB8"/>
    <w:rsid w:val="00C6320B"/>
    <w:rsid w:val="00CB4CCE"/>
    <w:rsid w:val="00CC7A66"/>
    <w:rsid w:val="00CE4470"/>
    <w:rsid w:val="00E117F8"/>
    <w:rsid w:val="00EB62C8"/>
    <w:rsid w:val="00F42ACB"/>
    <w:rsid w:val="00F61039"/>
    <w:rsid w:val="00F90058"/>
    <w:rsid w:val="00FC32EE"/>
    <w:rsid w:val="00FC6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8D01C8"/>
  <w15:chartTrackingRefBased/>
  <w15:docId w15:val="{33484C4F-46EA-47D0-AFF8-AA3FCD8EB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B65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B6580"/>
  </w:style>
  <w:style w:type="paragraph" w:styleId="Fuzeile">
    <w:name w:val="footer"/>
    <w:basedOn w:val="Standard"/>
    <w:link w:val="FuzeileZchn"/>
    <w:uiPriority w:val="99"/>
    <w:unhideWhenUsed/>
    <w:rsid w:val="00BB65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B6580"/>
  </w:style>
  <w:style w:type="table" w:styleId="Tabellenraster">
    <w:name w:val="Table Grid"/>
    <w:basedOn w:val="NormaleTabelle"/>
    <w:uiPriority w:val="39"/>
    <w:rsid w:val="00BB6580"/>
    <w:pPr>
      <w:spacing w:after="0" w:line="240" w:lineRule="auto"/>
    </w:pPr>
    <w:tblPr/>
  </w:style>
  <w:style w:type="character" w:styleId="Platzhaltertext">
    <w:name w:val="Placeholder Text"/>
    <w:basedOn w:val="Absatz-Standardschriftart"/>
    <w:uiPriority w:val="99"/>
    <w:semiHidden/>
    <w:rsid w:val="00BB6580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9A3FE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A3F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7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gemeinde@pfunds.tirol.gv.at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s04\Desktop\Briefvorlage%20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Briefvorlage NEU.dotx</Template>
  <TotalTime>0</TotalTime>
  <Pages>1</Pages>
  <Words>168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Maria Hofer - Gemeinde Pfunds</dc:creator>
  <cp:keywords/>
  <dc:description/>
  <cp:lastModifiedBy>Sekretariat / Gemeinde Pfunds</cp:lastModifiedBy>
  <cp:revision>6</cp:revision>
  <cp:lastPrinted>2022-10-10T12:31:00Z</cp:lastPrinted>
  <dcterms:created xsi:type="dcterms:W3CDTF">2023-04-19T08:30:00Z</dcterms:created>
  <dcterms:modified xsi:type="dcterms:W3CDTF">2023-04-19T08:53:00Z</dcterms:modified>
</cp:coreProperties>
</file>