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00F84" w14:textId="77777777" w:rsidR="00F90058" w:rsidRPr="00D26A24" w:rsidRDefault="0044789F" w:rsidP="00C90580">
      <w:pPr>
        <w:tabs>
          <w:tab w:val="left" w:pos="2467"/>
        </w:tabs>
        <w:jc w:val="center"/>
        <w:rPr>
          <w:rFonts w:ascii="Aharoni" w:hAnsi="Aharoni" w:cs="Aharoni"/>
          <w:sz w:val="48"/>
          <w:szCs w:val="48"/>
        </w:rPr>
      </w:pPr>
      <w:r w:rsidRPr="00D26A24">
        <w:rPr>
          <w:rFonts w:ascii="Aharoni" w:hAnsi="Aharoni" w:cs="Aharoni" w:hint="cs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AEC27F" wp14:editId="21684FB1">
                <wp:simplePos x="0" y="0"/>
                <wp:positionH relativeFrom="column">
                  <wp:posOffset>787180</wp:posOffset>
                </wp:positionH>
                <wp:positionV relativeFrom="paragraph">
                  <wp:posOffset>-547646</wp:posOffset>
                </wp:positionV>
                <wp:extent cx="4778734" cy="381662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734" cy="381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A6EF0" w14:textId="77777777" w:rsidR="0044789F" w:rsidRDefault="0044789F" w:rsidP="0044789F">
                            <w:r w:rsidRPr="002774CE"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 xml:space="preserve">Bitte in graue Kästchen </w:t>
                            </w:r>
                            <w:r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>an</w:t>
                            </w:r>
                            <w:r w:rsidRPr="002774CE">
                              <w:rPr>
                                <w:b/>
                                <w:bCs/>
                                <w:vanish/>
                                <w:sz w:val="36"/>
                                <w:szCs w:val="36"/>
                                <w:highlight w:val="yellow"/>
                              </w:rPr>
                              <w:t>klicken und ausfüllen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EC2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2pt;margin-top:-43.1pt;width:376.3pt;height:3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" filled="f" stroked="f">
                <v:textbox>
                  <w:txbxContent>
                    <w:p w14:paraId="514A6EF0" w14:textId="77777777" w:rsidR="0044789F" w:rsidRDefault="0044789F" w:rsidP="0044789F">
                      <w:r w:rsidRPr="002774CE"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 xml:space="preserve">Bitte in graue Kästchen </w:t>
                      </w:r>
                      <w:r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>an</w:t>
                      </w:r>
                      <w:r w:rsidRPr="002774CE">
                        <w:rPr>
                          <w:b/>
                          <w:bCs/>
                          <w:vanish/>
                          <w:sz w:val="36"/>
                          <w:szCs w:val="36"/>
                          <w:highlight w:val="yellow"/>
                        </w:rPr>
                        <w:t>klicken und ausfüllen</w:t>
                      </w:r>
                    </w:p>
                  </w:txbxContent>
                </v:textbox>
              </v:shape>
            </w:pict>
          </mc:Fallback>
        </mc:AlternateContent>
      </w:r>
      <w:r w:rsidR="00C90580" w:rsidRPr="00D26A24">
        <w:rPr>
          <w:rFonts w:ascii="Aharoni" w:hAnsi="Aharoni" w:cs="Aharoni" w:hint="cs"/>
          <w:sz w:val="48"/>
          <w:szCs w:val="48"/>
        </w:rPr>
        <w:t>BAUANSUCHEN inkl. BAUBESCHREIBUNG</w:t>
      </w:r>
    </w:p>
    <w:p w14:paraId="418FE4D7" w14:textId="53A5DF42" w:rsidR="00C90580" w:rsidRPr="00D26A24" w:rsidRDefault="00C90580" w:rsidP="00C90580">
      <w:pPr>
        <w:rPr>
          <w:rFonts w:cstheme="minorHAnsi"/>
        </w:rPr>
      </w:pPr>
      <w:r w:rsidRPr="00D26A24">
        <w:rPr>
          <w:rFonts w:cstheme="minorHAnsi"/>
        </w:rPr>
        <w:t xml:space="preserve">An die Behörde der Gemeinde </w:t>
      </w:r>
      <w:r w:rsidR="0075330B">
        <w:rPr>
          <w:rFonts w:cstheme="minorHAnsi"/>
          <w:b/>
          <w:bCs/>
        </w:rPr>
        <w:fldChar w:fldCharType="begin">
          <w:ffData>
            <w:name w:val="Dropdown1"/>
            <w:enabled/>
            <w:calcOnExit w:val="0"/>
            <w:ddList>
              <w:listEntry w:val="-- bitte wählen --"/>
              <w:listEntry w:val="Pfunds"/>
              <w:listEntry w:val="Nauders"/>
              <w:listEntry w:val="Spiss"/>
              <w:listEntry w:val="Tösens"/>
              <w:listEntry w:val="Prutz"/>
              <w:listEntry w:val="Serfaus"/>
              <w:listEntry w:val="Fiss"/>
              <w:listEntry w:val="Ladis"/>
              <w:listEntry w:val="Kauns"/>
              <w:listEntry w:val="Faggen"/>
              <w:listEntry w:val="Ried"/>
              <w:listEntry w:val="Landeck"/>
            </w:ddList>
          </w:ffData>
        </w:fldChar>
      </w:r>
      <w:bookmarkStart w:id="0" w:name="Dropdown1"/>
      <w:r w:rsidR="0075330B">
        <w:rPr>
          <w:rFonts w:cstheme="minorHAnsi"/>
          <w:b/>
          <w:bCs/>
        </w:rPr>
        <w:instrText xml:space="preserve"> FORMDROPDOWN </w:instrText>
      </w:r>
      <w:r w:rsidR="006862CA">
        <w:rPr>
          <w:rFonts w:cstheme="minorHAnsi"/>
          <w:b/>
          <w:bCs/>
        </w:rPr>
      </w:r>
      <w:r w:rsidR="006862CA">
        <w:rPr>
          <w:rFonts w:cstheme="minorHAnsi"/>
          <w:b/>
          <w:bCs/>
        </w:rPr>
        <w:fldChar w:fldCharType="separate"/>
      </w:r>
      <w:r w:rsidR="0075330B">
        <w:rPr>
          <w:rFonts w:cstheme="minorHAnsi"/>
          <w:b/>
          <w:bCs/>
        </w:rPr>
        <w:fldChar w:fldCharType="end"/>
      </w:r>
      <w:bookmarkEnd w:id="0"/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09"/>
        <w:gridCol w:w="2694"/>
        <w:gridCol w:w="137"/>
        <w:gridCol w:w="992"/>
        <w:gridCol w:w="3406"/>
      </w:tblGrid>
      <w:tr w:rsidR="00C90580" w:rsidRPr="00D26A24" w14:paraId="16C4B9CC" w14:textId="77777777" w:rsidTr="00B52350">
        <w:tc>
          <w:tcPr>
            <w:tcW w:w="5103" w:type="dxa"/>
            <w:gridSpan w:val="2"/>
            <w:vAlign w:val="center"/>
          </w:tcPr>
          <w:p w14:paraId="484AD430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eastAsia="Calibri" w:cstheme="minorHAnsi"/>
              </w:rPr>
              <w:t xml:space="preserve">Der gefertigte Bauwerber </w:t>
            </w:r>
            <w:r w:rsidRPr="00D26A24">
              <w:rPr>
                <w:rFonts w:eastAsia="Calibri" w:cstheme="minorHAnsi"/>
                <w:sz w:val="16"/>
                <w:szCs w:val="16"/>
              </w:rPr>
              <w:t>(natürliche oder juristische Person)</w:t>
            </w:r>
          </w:p>
        </w:tc>
        <w:tc>
          <w:tcPr>
            <w:tcW w:w="4535" w:type="dxa"/>
            <w:gridSpan w:val="3"/>
            <w:vAlign w:val="center"/>
          </w:tcPr>
          <w:p w14:paraId="79BB053C" w14:textId="5B74CE15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="00D21F71">
              <w:rPr>
                <w:rFonts w:cstheme="minorHAnsi"/>
              </w:rPr>
              <w:t> </w:t>
            </w:r>
            <w:r w:rsidR="00D21F71">
              <w:rPr>
                <w:rFonts w:cstheme="minorHAnsi"/>
              </w:rPr>
              <w:t> </w:t>
            </w:r>
            <w:r w:rsidR="00D21F71">
              <w:rPr>
                <w:rFonts w:cstheme="minorHAnsi"/>
              </w:rPr>
              <w:t> </w:t>
            </w:r>
            <w:r w:rsidR="00D21F71">
              <w:rPr>
                <w:rFonts w:cstheme="minorHAnsi"/>
              </w:rPr>
              <w:t> </w:t>
            </w:r>
            <w:r w:rsidR="00D21F71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1"/>
          </w:p>
        </w:tc>
      </w:tr>
      <w:tr w:rsidR="00C90580" w:rsidRPr="00D26A24" w14:paraId="01609D39" w14:textId="77777777" w:rsidTr="00B52350">
        <w:tc>
          <w:tcPr>
            <w:tcW w:w="2409" w:type="dxa"/>
            <w:vAlign w:val="center"/>
          </w:tcPr>
          <w:p w14:paraId="14188946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wohnhaft / Firmensitz in</w:t>
            </w:r>
          </w:p>
        </w:tc>
        <w:tc>
          <w:tcPr>
            <w:tcW w:w="7229" w:type="dxa"/>
            <w:gridSpan w:val="4"/>
            <w:vAlign w:val="center"/>
          </w:tcPr>
          <w:p w14:paraId="0C5704D2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2"/>
          </w:p>
        </w:tc>
      </w:tr>
      <w:tr w:rsidR="00C90580" w:rsidRPr="00D26A24" w14:paraId="1B6907B2" w14:textId="77777777" w:rsidTr="00B52350">
        <w:tc>
          <w:tcPr>
            <w:tcW w:w="2409" w:type="dxa"/>
            <w:vAlign w:val="center"/>
          </w:tcPr>
          <w:p w14:paraId="727C3845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E-Mail:</w:t>
            </w:r>
          </w:p>
        </w:tc>
        <w:tc>
          <w:tcPr>
            <w:tcW w:w="2694" w:type="dxa"/>
            <w:vAlign w:val="center"/>
          </w:tcPr>
          <w:p w14:paraId="2287A17C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3"/>
          </w:p>
        </w:tc>
        <w:tc>
          <w:tcPr>
            <w:tcW w:w="1129" w:type="dxa"/>
            <w:gridSpan w:val="2"/>
            <w:vAlign w:val="center"/>
          </w:tcPr>
          <w:p w14:paraId="484ADF26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Telefon:</w:t>
            </w:r>
          </w:p>
        </w:tc>
        <w:tc>
          <w:tcPr>
            <w:tcW w:w="3406" w:type="dxa"/>
            <w:vAlign w:val="center"/>
          </w:tcPr>
          <w:p w14:paraId="7B5F8B1E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" w:name="Text4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4"/>
          </w:p>
        </w:tc>
      </w:tr>
      <w:tr w:rsidR="00C90580" w:rsidRPr="00D26A24" w14:paraId="219B05F4" w14:textId="77777777" w:rsidTr="00B52350">
        <w:tc>
          <w:tcPr>
            <w:tcW w:w="5240" w:type="dxa"/>
            <w:gridSpan w:val="3"/>
            <w:vAlign w:val="center"/>
          </w:tcPr>
          <w:p w14:paraId="2758ECA4" w14:textId="77777777" w:rsidR="00C90580" w:rsidRPr="00D26A24" w:rsidRDefault="00C90580" w:rsidP="00C90580">
            <w:pPr>
              <w:rPr>
                <w:rFonts w:cstheme="minorHAnsi"/>
              </w:rPr>
            </w:pPr>
            <w:r w:rsidRPr="00D26A24">
              <w:rPr>
                <w:rFonts w:eastAsia="Calibri" w:cstheme="minorHAnsi"/>
              </w:rPr>
              <w:t>beschriebenen, anzeigepflichtigen Baumaßnahmen an:</w:t>
            </w:r>
          </w:p>
        </w:tc>
        <w:tc>
          <w:tcPr>
            <w:tcW w:w="4398" w:type="dxa"/>
            <w:gridSpan w:val="2"/>
            <w:vAlign w:val="center"/>
          </w:tcPr>
          <w:p w14:paraId="197B132B" w14:textId="31CF304D" w:rsidR="00C90580" w:rsidRPr="00D26A24" w:rsidRDefault="00B52350" w:rsidP="00C90580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" w:name="Text17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5"/>
          </w:p>
        </w:tc>
      </w:tr>
    </w:tbl>
    <w:p w14:paraId="5340375C" w14:textId="77777777" w:rsidR="00C90580" w:rsidRPr="00D26A24" w:rsidRDefault="00C90580" w:rsidP="00C90580">
      <w:pPr>
        <w:rPr>
          <w:rFonts w:cstheme="minorHAnsi"/>
        </w:rPr>
      </w:pPr>
    </w:p>
    <w:tbl>
      <w:tblPr>
        <w:tblStyle w:val="Tabellenrast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4956"/>
      </w:tblGrid>
      <w:tr w:rsidR="00016884" w:rsidRPr="00D26A24" w14:paraId="39E241DA" w14:textId="77777777" w:rsidTr="0061469A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989677" w14:textId="77777777" w:rsidR="00016884" w:rsidRPr="00D26A24" w:rsidRDefault="00016884" w:rsidP="00016884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5D14F76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  <w:b/>
                <w:bCs/>
              </w:rPr>
              <w:t>BESCHREIBUNG des BAUVORHABENS:</w:t>
            </w:r>
            <w:r w:rsidRPr="00D26A24">
              <w:rPr>
                <w:rFonts w:cstheme="minorHAnsi"/>
              </w:rPr>
              <w:t xml:space="preserve"> </w:t>
            </w:r>
            <w:r w:rsidRPr="00D26A24">
              <w:rPr>
                <w:rFonts w:asciiTheme="majorHAnsi" w:hAnsiTheme="majorHAnsi" w:cstheme="majorHAnsi"/>
              </w:rPr>
              <w:t>(technische Angaben unter Baubeschreibung)</w:t>
            </w:r>
          </w:p>
        </w:tc>
      </w:tr>
      <w:tr w:rsidR="00016884" w:rsidRPr="00D26A24" w14:paraId="76DE7EC2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0515D2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22FA06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6"/>
          </w:p>
        </w:tc>
      </w:tr>
      <w:tr w:rsidR="00016884" w:rsidRPr="00D26A24" w14:paraId="511F5975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B1DCB9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26D95F9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  <w:b/>
                <w:bCs/>
              </w:rPr>
              <w:t>ART des BAUVORHABENS</w:t>
            </w:r>
            <w:r w:rsidRPr="00D26A24">
              <w:rPr>
                <w:rFonts w:cstheme="minorHAnsi"/>
              </w:rPr>
              <w:t xml:space="preserve">: </w:t>
            </w:r>
            <w:r w:rsidRPr="00D26A24">
              <w:rPr>
                <w:rFonts w:asciiTheme="majorHAnsi" w:hAnsiTheme="majorHAnsi" w:cstheme="majorHAnsi"/>
              </w:rPr>
              <w:t>(Mehrfachangaben möglich)</w:t>
            </w:r>
          </w:p>
        </w:tc>
      </w:tr>
      <w:tr w:rsidR="00016884" w:rsidRPr="00D26A24" w14:paraId="066B5C7D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B7BBD7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</w:tcPr>
          <w:p w14:paraId="35ADF4E2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1"/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bookmarkEnd w:id="7"/>
            <w:r w:rsidRPr="00D26A24">
              <w:rPr>
                <w:rFonts w:cstheme="minorHAnsi"/>
              </w:rPr>
              <w:tab/>
              <w:t>Neubau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14:paraId="6D984A68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Änderung des Verwendungszweckes</w:t>
            </w:r>
          </w:p>
        </w:tc>
      </w:tr>
      <w:tr w:rsidR="00016884" w:rsidRPr="00D26A24" w14:paraId="3842E703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7DFAE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11DCFFDD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Umbau</w:t>
            </w:r>
          </w:p>
        </w:tc>
        <w:tc>
          <w:tcPr>
            <w:tcW w:w="4956" w:type="dxa"/>
          </w:tcPr>
          <w:p w14:paraId="6650791B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große Renovierung</w:t>
            </w:r>
          </w:p>
        </w:tc>
      </w:tr>
      <w:tr w:rsidR="00016884" w:rsidRPr="00D26A24" w14:paraId="725229D8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A52EA2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50FB072B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Zubau</w:t>
            </w:r>
          </w:p>
        </w:tc>
        <w:tc>
          <w:tcPr>
            <w:tcW w:w="4956" w:type="dxa"/>
          </w:tcPr>
          <w:p w14:paraId="494EE273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sonstige Änderungen: </w:t>
            </w:r>
            <w:r w:rsidRPr="00D26A24">
              <w:rPr>
                <w:rFonts w:cstheme="min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8"/>
          </w:p>
        </w:tc>
      </w:tr>
      <w:tr w:rsidR="00016884" w:rsidRPr="00D26A24" w14:paraId="093B632C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1C3C07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</w:tcBorders>
          </w:tcPr>
          <w:p w14:paraId="3737BC6C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Abbruch</w:t>
            </w:r>
          </w:p>
        </w:tc>
        <w:tc>
          <w:tcPr>
            <w:tcW w:w="4956" w:type="dxa"/>
            <w:tcBorders>
              <w:bottom w:val="single" w:sz="4" w:space="0" w:color="auto"/>
            </w:tcBorders>
          </w:tcPr>
          <w:p w14:paraId="704459F1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</w:tr>
      <w:tr w:rsidR="00016884" w:rsidRPr="00D26A24" w14:paraId="57558115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65842C3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5FA06" w14:textId="77777777" w:rsidR="00016884" w:rsidRPr="00D26A24" w:rsidRDefault="00016884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  <w:b/>
                <w:bCs/>
              </w:rPr>
              <w:t>VERWENDUNGSZWECK des BAUVORHABENS:</w:t>
            </w:r>
            <w:r w:rsidRPr="00D26A24">
              <w:rPr>
                <w:rFonts w:cstheme="minorHAnsi"/>
              </w:rPr>
              <w:t xml:space="preserve"> </w:t>
            </w:r>
            <w:r w:rsidRPr="00D26A24">
              <w:rPr>
                <w:rFonts w:asciiTheme="majorHAnsi" w:hAnsiTheme="majorHAnsi" w:cstheme="majorHAnsi"/>
              </w:rPr>
              <w:t>(Mehrfachangaben möglich!)</w:t>
            </w:r>
          </w:p>
        </w:tc>
      </w:tr>
      <w:tr w:rsidR="00016884" w:rsidRPr="00D26A24" w14:paraId="3C126663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45F8B8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</w:tcPr>
          <w:p w14:paraId="45636882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Wohnung / Wohnhaus</w:t>
            </w:r>
          </w:p>
        </w:tc>
        <w:tc>
          <w:tcPr>
            <w:tcW w:w="4956" w:type="dxa"/>
            <w:tcBorders>
              <w:top w:val="single" w:sz="4" w:space="0" w:color="auto"/>
            </w:tcBorders>
          </w:tcPr>
          <w:p w14:paraId="11AD2FE0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Wohnanlage gemäß § 2 Abs. 5 TBO 2022</w:t>
            </w:r>
          </w:p>
        </w:tc>
      </w:tr>
      <w:tr w:rsidR="00016884" w:rsidRPr="00D26A24" w14:paraId="6AC9F342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EEBEC8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6A19B7D3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Land-/Forstwirtschaftlich</w:t>
            </w:r>
          </w:p>
        </w:tc>
        <w:tc>
          <w:tcPr>
            <w:tcW w:w="4956" w:type="dxa"/>
          </w:tcPr>
          <w:p w14:paraId="77AE0A31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Nebengebäude oder Nebenanlage</w:t>
            </w:r>
          </w:p>
        </w:tc>
      </w:tr>
      <w:tr w:rsidR="00016884" w:rsidRPr="00D26A24" w14:paraId="0876D367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8615BF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12FD3A73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Handel/Verwaltung</w:t>
            </w:r>
          </w:p>
        </w:tc>
        <w:tc>
          <w:tcPr>
            <w:tcW w:w="4956" w:type="dxa"/>
          </w:tcPr>
          <w:p w14:paraId="17B7FD23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Freizeitwohnsitz</w:t>
            </w:r>
          </w:p>
        </w:tc>
      </w:tr>
      <w:tr w:rsidR="00016884" w:rsidRPr="00D26A24" w14:paraId="40D67A54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198C5EC" w14:textId="77777777" w:rsidR="00016884" w:rsidRPr="00D26A24" w:rsidRDefault="00016884" w:rsidP="00C90580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left w:val="single" w:sz="4" w:space="0" w:color="auto"/>
            </w:tcBorders>
          </w:tcPr>
          <w:p w14:paraId="6CEDCEB7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Gewerbe/Industrie</w:t>
            </w:r>
          </w:p>
        </w:tc>
        <w:tc>
          <w:tcPr>
            <w:tcW w:w="4956" w:type="dxa"/>
          </w:tcPr>
          <w:p w14:paraId="7A203677" w14:textId="77777777" w:rsidR="00016884" w:rsidRPr="00D26A24" w:rsidRDefault="00016884" w:rsidP="00251F0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Sonstige Verwendung: </w:t>
            </w:r>
            <w:r w:rsidRPr="00D26A24">
              <w:rPr>
                <w:rFonts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9"/>
          </w:p>
        </w:tc>
      </w:tr>
    </w:tbl>
    <w:p w14:paraId="7F1FAF2B" w14:textId="77777777" w:rsidR="00C90580" w:rsidRPr="00D26A24" w:rsidRDefault="00C90580" w:rsidP="00C90580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2840"/>
        <w:gridCol w:w="2404"/>
        <w:gridCol w:w="1560"/>
        <w:gridCol w:w="2413"/>
      </w:tblGrid>
      <w:tr w:rsidR="00251F00" w:rsidRPr="00D26A24" w14:paraId="4A59AB49" w14:textId="77777777" w:rsidTr="0061469A">
        <w:tc>
          <w:tcPr>
            <w:tcW w:w="4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900FD6" w14:textId="77777777" w:rsidR="00251F00" w:rsidRPr="00D26A24" w:rsidRDefault="00251F00" w:rsidP="00757485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2.</w:t>
            </w:r>
          </w:p>
        </w:tc>
        <w:tc>
          <w:tcPr>
            <w:tcW w:w="92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ABC7177" w14:textId="77777777" w:rsidR="00251F00" w:rsidRPr="00D26A24" w:rsidRDefault="00251F00" w:rsidP="00757485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ANGABEN zum Bauplatz</w:t>
            </w:r>
          </w:p>
        </w:tc>
      </w:tr>
      <w:tr w:rsidR="00251F00" w:rsidRPr="00D26A24" w14:paraId="35E3339C" w14:textId="77777777" w:rsidTr="0061469A"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0CED2D" w14:textId="77777777" w:rsidR="00251F00" w:rsidRPr="00D26A24" w:rsidRDefault="00251F00" w:rsidP="00757485">
            <w:pPr>
              <w:rPr>
                <w:rFonts w:cstheme="minorHAnsi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</w:tcPr>
          <w:p w14:paraId="23F3D980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Katastralgemeinde:</w:t>
            </w:r>
          </w:p>
        </w:tc>
        <w:tc>
          <w:tcPr>
            <w:tcW w:w="2404" w:type="dxa"/>
            <w:tcBorders>
              <w:top w:val="single" w:sz="4" w:space="0" w:color="auto"/>
            </w:tcBorders>
          </w:tcPr>
          <w:p w14:paraId="5CEBCA9B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CC8849B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Grundst. Nr.: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14:paraId="13942885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251F00" w:rsidRPr="00D26A24" w14:paraId="6552E232" w14:textId="77777777" w:rsidTr="0061469A"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83FB179" w14:textId="77777777" w:rsidR="00251F00" w:rsidRPr="00D26A24" w:rsidRDefault="00251F00" w:rsidP="00757485">
            <w:pPr>
              <w:rPr>
                <w:rFonts w:cstheme="minorHAnsi"/>
              </w:rPr>
            </w:pP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6E886BEF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Straße, Hausnummer:</w:t>
            </w:r>
          </w:p>
        </w:tc>
        <w:tc>
          <w:tcPr>
            <w:tcW w:w="2404" w:type="dxa"/>
          </w:tcPr>
          <w:p w14:paraId="02A1AF22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1560" w:type="dxa"/>
          </w:tcPr>
          <w:p w14:paraId="0FC84FD8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Einlagezahl:</w:t>
            </w:r>
          </w:p>
        </w:tc>
        <w:tc>
          <w:tcPr>
            <w:tcW w:w="2413" w:type="dxa"/>
          </w:tcPr>
          <w:p w14:paraId="12ABD68F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251F00" w:rsidRPr="00D26A24" w14:paraId="20142F9C" w14:textId="77777777" w:rsidTr="0061469A"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BC857C" w14:textId="77777777" w:rsidR="00251F00" w:rsidRPr="00D26A24" w:rsidRDefault="00251F00" w:rsidP="00757485">
            <w:pPr>
              <w:rPr>
                <w:rFonts w:cstheme="minorHAnsi"/>
              </w:rPr>
            </w:pP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5659C069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Widmung </w:t>
            </w:r>
            <w:r w:rsidRPr="00D26A24">
              <w:rPr>
                <w:rFonts w:cstheme="minorHAnsi"/>
                <w:sz w:val="16"/>
                <w:szCs w:val="16"/>
              </w:rPr>
              <w:t>lt. Flächenwidmungsplan:</w:t>
            </w:r>
          </w:p>
        </w:tc>
        <w:tc>
          <w:tcPr>
            <w:tcW w:w="2404" w:type="dxa"/>
          </w:tcPr>
          <w:p w14:paraId="4C37583B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1560" w:type="dxa"/>
          </w:tcPr>
          <w:p w14:paraId="0240B258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>Größe in m²:</w:t>
            </w:r>
          </w:p>
        </w:tc>
        <w:tc>
          <w:tcPr>
            <w:tcW w:w="2413" w:type="dxa"/>
          </w:tcPr>
          <w:p w14:paraId="07068475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</w:tbl>
    <w:p w14:paraId="4173397F" w14:textId="77777777" w:rsidR="00251F00" w:rsidRPr="00D26A24" w:rsidRDefault="00251F00" w:rsidP="00C90580">
      <w:pPr>
        <w:rPr>
          <w:rFonts w:cstheme="minorHAnsi"/>
        </w:rPr>
        <w:sectPr w:rsidR="00251F00" w:rsidRPr="00D26A24" w:rsidSect="00251F00">
          <w:headerReference w:type="default" r:id="rId7"/>
          <w:footerReference w:type="default" r:id="rId8"/>
          <w:pgSz w:w="11906" w:h="16838" w:code="9"/>
          <w:pgMar w:top="-3119" w:right="1134" w:bottom="-1134" w:left="1134" w:header="567" w:footer="567" w:gutter="0"/>
          <w:cols w:space="708"/>
          <w:docGrid w:linePitch="360"/>
        </w:sect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1"/>
        <w:gridCol w:w="9217"/>
      </w:tblGrid>
      <w:tr w:rsidR="00251F00" w:rsidRPr="00D26A24" w14:paraId="05BB444D" w14:textId="77777777" w:rsidTr="0061469A">
        <w:tc>
          <w:tcPr>
            <w:tcW w:w="42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7192D0" w14:textId="77777777" w:rsidR="00251F00" w:rsidRPr="00D26A24" w:rsidRDefault="00251F00" w:rsidP="00757485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lastRenderedPageBreak/>
              <w:t>3.</w:t>
            </w:r>
          </w:p>
        </w:tc>
        <w:tc>
          <w:tcPr>
            <w:tcW w:w="9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C1A3DA2" w14:textId="77777777" w:rsidR="00251F00" w:rsidRPr="00D26A24" w:rsidRDefault="00251F00" w:rsidP="00757485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 xml:space="preserve">NAME und ANSCHRIFT </w:t>
            </w:r>
            <w:r w:rsidRPr="00D26A24">
              <w:t xml:space="preserve">des Grundstückseigentümers nach derzeitigem Grundbuchstand bzw. des Bauberechtigten: </w:t>
            </w:r>
            <w:r w:rsidRPr="00D26A24">
              <w:rPr>
                <w:rFonts w:asciiTheme="majorHAnsi" w:hAnsiTheme="majorHAnsi" w:cstheme="majorHAnsi"/>
              </w:rPr>
              <w:t>(Nachweis der Bauberechtigung erforderlich; bei mehreren Eigentümern Beilage)</w:t>
            </w:r>
          </w:p>
        </w:tc>
      </w:tr>
      <w:tr w:rsidR="00251F00" w:rsidRPr="00D26A24" w14:paraId="5FD46588" w14:textId="77777777" w:rsidTr="0061469A">
        <w:trPr>
          <w:trHeight w:val="1205"/>
        </w:trPr>
        <w:tc>
          <w:tcPr>
            <w:tcW w:w="42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37E648" w14:textId="77777777" w:rsidR="00251F00" w:rsidRPr="00D26A24" w:rsidRDefault="00251F00" w:rsidP="00757485">
            <w:pPr>
              <w:rPr>
                <w:rFonts w:cstheme="minorHAnsi"/>
              </w:rPr>
            </w:pPr>
          </w:p>
        </w:tc>
        <w:tc>
          <w:tcPr>
            <w:tcW w:w="9217" w:type="dxa"/>
            <w:tcBorders>
              <w:top w:val="single" w:sz="4" w:space="0" w:color="auto"/>
              <w:left w:val="single" w:sz="4" w:space="0" w:color="auto"/>
            </w:tcBorders>
          </w:tcPr>
          <w:p w14:paraId="078A4DB9" w14:textId="77777777" w:rsidR="00251F00" w:rsidRPr="00D26A24" w:rsidRDefault="00251F00" w:rsidP="00757485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10"/>
          </w:p>
        </w:tc>
      </w:tr>
    </w:tbl>
    <w:p w14:paraId="7247FC81" w14:textId="77777777" w:rsidR="00016884" w:rsidRPr="00D26A24" w:rsidRDefault="00016884" w:rsidP="00C90580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404"/>
        <w:gridCol w:w="3402"/>
        <w:gridCol w:w="3406"/>
      </w:tblGrid>
      <w:tr w:rsidR="002C241D" w:rsidRPr="00D26A24" w14:paraId="0D49C0D6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92E02B" w14:textId="34525262" w:rsidR="002C241D" w:rsidRPr="00D26A24" w:rsidRDefault="002C241D" w:rsidP="002C241D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4.</w:t>
            </w:r>
          </w:p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F85B11C" w14:textId="77777777" w:rsidR="002C241D" w:rsidRPr="00D26A24" w:rsidRDefault="002C241D" w:rsidP="00C90580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ANGABE der NACHBARN laut Tiroler Bauordnung in der geltenden Fassung:</w:t>
            </w:r>
          </w:p>
          <w:p w14:paraId="1B5E5759" w14:textId="552A1943" w:rsidR="002C241D" w:rsidRPr="00D26A24" w:rsidRDefault="002C241D" w:rsidP="00C90580">
            <w:pPr>
              <w:rPr>
                <w:rFonts w:asciiTheme="majorHAnsi" w:hAnsiTheme="majorHAnsi" w:cstheme="majorHAnsi"/>
              </w:rPr>
            </w:pPr>
            <w:r w:rsidRPr="00D26A24">
              <w:rPr>
                <w:rFonts w:asciiTheme="majorHAnsi" w:hAnsiTheme="majorHAnsi" w:cstheme="majorHAnsi"/>
              </w:rPr>
              <w:t>(Bei einer größeren Anzahl von Nachbarn bitte Beilage verwenden.)</w:t>
            </w:r>
          </w:p>
        </w:tc>
      </w:tr>
      <w:tr w:rsidR="002C241D" w:rsidRPr="00D26A24" w14:paraId="18A94BBA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1777A80" w14:textId="77777777" w:rsidR="002C241D" w:rsidRPr="00D26A24" w:rsidRDefault="002C241D" w:rsidP="00C90580">
            <w:pPr>
              <w:rPr>
                <w:rFonts w:cstheme="minorHAnsi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7982" w14:textId="4ED4C80C" w:rsidR="002C241D" w:rsidRPr="00D26A24" w:rsidRDefault="002C241D" w:rsidP="002C241D">
            <w:pPr>
              <w:jc w:val="center"/>
              <w:rPr>
                <w:rFonts w:cstheme="minorHAnsi"/>
              </w:rPr>
            </w:pPr>
            <w:r w:rsidRPr="00D26A24">
              <w:rPr>
                <w:rFonts w:cstheme="minorHAnsi"/>
              </w:rPr>
              <w:t>Gst. Nr.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5779" w14:textId="6BFDBE48" w:rsidR="002C241D" w:rsidRPr="00D26A24" w:rsidRDefault="002C241D" w:rsidP="002C241D">
            <w:pPr>
              <w:jc w:val="center"/>
              <w:rPr>
                <w:rFonts w:cstheme="minorHAnsi"/>
              </w:rPr>
            </w:pPr>
            <w:r w:rsidRPr="00D26A24">
              <w:rPr>
                <w:rFonts w:cstheme="minorHAnsi"/>
              </w:rPr>
              <w:t>Name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1DC8B3" w14:textId="04A4FDB3" w:rsidR="002C241D" w:rsidRPr="00D26A24" w:rsidRDefault="002C241D" w:rsidP="002C241D">
            <w:pPr>
              <w:jc w:val="center"/>
              <w:rPr>
                <w:rFonts w:cstheme="minorHAnsi"/>
              </w:rPr>
            </w:pPr>
            <w:r w:rsidRPr="00D26A24">
              <w:rPr>
                <w:rFonts w:cstheme="minorHAnsi"/>
              </w:rPr>
              <w:t>Adresse</w:t>
            </w:r>
          </w:p>
        </w:tc>
      </w:tr>
      <w:tr w:rsidR="002C241D" w:rsidRPr="00D26A24" w14:paraId="189AABF2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1CAEA19" w14:textId="77777777" w:rsidR="002C241D" w:rsidRPr="00D26A24" w:rsidRDefault="002C241D" w:rsidP="00C90580">
            <w:pPr>
              <w:rPr>
                <w:rFonts w:cstheme="minorHAnsi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39E84" w14:textId="5B7CFC05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651B32" w14:textId="068766DC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</w:tcBorders>
          </w:tcPr>
          <w:p w14:paraId="15D146ED" w14:textId="14243C3B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2C241D" w:rsidRPr="00D26A24" w14:paraId="1EB5355C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C31F16" w14:textId="77777777" w:rsidR="002C241D" w:rsidRPr="00D26A24" w:rsidRDefault="002C241D" w:rsidP="00C90580">
            <w:pPr>
              <w:rPr>
                <w:rFonts w:cstheme="minorHAnsi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</w:tcPr>
          <w:p w14:paraId="588C3CFF" w14:textId="64DD4054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170CF0B6" w14:textId="1381C012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14:paraId="667B2E89" w14:textId="4D276CCA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2C241D" w:rsidRPr="00D26A24" w14:paraId="36F72249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CCBA01" w14:textId="77777777" w:rsidR="002C241D" w:rsidRPr="00D26A24" w:rsidRDefault="002C241D" w:rsidP="00C90580">
            <w:pPr>
              <w:rPr>
                <w:rFonts w:cstheme="minorHAnsi"/>
              </w:rPr>
            </w:pPr>
          </w:p>
        </w:tc>
        <w:tc>
          <w:tcPr>
            <w:tcW w:w="2404" w:type="dxa"/>
            <w:tcBorders>
              <w:left w:val="single" w:sz="4" w:space="0" w:color="auto"/>
              <w:right w:val="single" w:sz="4" w:space="0" w:color="auto"/>
            </w:tcBorders>
          </w:tcPr>
          <w:p w14:paraId="510878F3" w14:textId="16F9C1AA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4D14F225" w14:textId="73B22437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14:paraId="379A568D" w14:textId="7C85548D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2C241D" w:rsidRPr="00D26A24" w14:paraId="0AD6EE87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4C524D" w14:textId="77777777" w:rsidR="002C241D" w:rsidRPr="00D26A24" w:rsidRDefault="002C241D" w:rsidP="00C90580">
            <w:pPr>
              <w:rPr>
                <w:rFonts w:cstheme="minorHAnsi"/>
              </w:rPr>
            </w:pPr>
          </w:p>
        </w:tc>
        <w:tc>
          <w:tcPr>
            <w:tcW w:w="2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4A96" w14:textId="72897334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2493" w14:textId="1E157AA5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  <w:tc>
          <w:tcPr>
            <w:tcW w:w="3406" w:type="dxa"/>
            <w:tcBorders>
              <w:left w:val="single" w:sz="4" w:space="0" w:color="auto"/>
            </w:tcBorders>
          </w:tcPr>
          <w:p w14:paraId="4007EB34" w14:textId="390EBD05" w:rsidR="002C241D" w:rsidRPr="00D26A24" w:rsidRDefault="002C241D" w:rsidP="00C90580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</w:tbl>
    <w:p w14:paraId="3982ADAF" w14:textId="77777777" w:rsidR="004E66A3" w:rsidRPr="00D26A24" w:rsidRDefault="004E66A3" w:rsidP="00BC4211">
      <w:pPr>
        <w:rPr>
          <w:rFonts w:cstheme="minorHAnsi"/>
        </w:rPr>
      </w:pP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3118"/>
        <w:gridCol w:w="2834"/>
      </w:tblGrid>
      <w:tr w:rsidR="003A6F20" w:rsidRPr="00D26A24" w14:paraId="29913D73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9370A6" w14:textId="5E4D96CD" w:rsidR="003A6F20" w:rsidRPr="00D26A24" w:rsidRDefault="003A6F20" w:rsidP="003A6F20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5.</w:t>
            </w:r>
          </w:p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5F0FFC7" w14:textId="03C75AB4" w:rsidR="003A6F20" w:rsidRPr="00D26A24" w:rsidRDefault="003A6F20" w:rsidP="00BC4211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ZUFAHRT zum BAUPLATZ über:</w:t>
            </w:r>
          </w:p>
        </w:tc>
      </w:tr>
      <w:tr w:rsidR="003A6F20" w:rsidRPr="00D26A24" w14:paraId="3BD581A3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3EF3B8B" w14:textId="77777777" w:rsidR="003A6F20" w:rsidRPr="00D26A24" w:rsidRDefault="003A6F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4BCC2A5F" w14:textId="1D9093AC" w:rsidR="003A6F20" w:rsidRPr="00D26A24" w:rsidRDefault="003A6F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Gemeindestraße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14:paraId="72826769" w14:textId="23CC9FD1" w:rsidR="003A6F20" w:rsidRPr="00D26A24" w:rsidRDefault="003A6F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Landesstraße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14:paraId="0FC60C60" w14:textId="4C5CA17B" w:rsidR="003A6F20" w:rsidRPr="00D26A24" w:rsidRDefault="003A6F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Bundesstraße</w:t>
            </w:r>
          </w:p>
        </w:tc>
      </w:tr>
      <w:tr w:rsidR="003A6F20" w:rsidRPr="00D26A24" w14:paraId="469A3B3D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DB1DFD" w14:textId="77777777" w:rsidR="003A6F20" w:rsidRPr="00D26A24" w:rsidRDefault="003A6F20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0B047F74" w14:textId="5B9C1451" w:rsidR="003A6F20" w:rsidRPr="00D26A24" w:rsidRDefault="003A6F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Privatstraße/-weg (Grundbuchsauszug / Benützungsberechtigung als Beilage)</w:t>
            </w:r>
          </w:p>
        </w:tc>
      </w:tr>
      <w:tr w:rsidR="003A6F20" w:rsidRPr="00D26A24" w14:paraId="7B158D00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DF728C" w14:textId="77777777" w:rsidR="003A6F20" w:rsidRPr="00D26A24" w:rsidRDefault="003A6F20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6BC18B9A" w14:textId="4F66ECD6" w:rsidR="003A6F20" w:rsidRPr="00D26A24" w:rsidRDefault="003A6F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öffentlich-rechtliche Straßeninteressentschaft(en): Bezeichnung, Obmann u. Adresse: </w:t>
            </w:r>
            <w:r w:rsidRPr="00D26A24">
              <w:rPr>
                <w:rFonts w:cstheme="min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11"/>
          </w:p>
        </w:tc>
      </w:tr>
    </w:tbl>
    <w:p w14:paraId="1CA49A25" w14:textId="77777777" w:rsidR="00BC4211" w:rsidRPr="00D26A24" w:rsidRDefault="00BC4211" w:rsidP="00BC4211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538"/>
        <w:gridCol w:w="5674"/>
      </w:tblGrid>
      <w:tr w:rsidR="00D26A24" w:rsidRPr="00D26A24" w14:paraId="284D41BA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E7DC9D" w14:textId="1D5D9AF8" w:rsidR="00D26A24" w:rsidRPr="00D26A24" w:rsidRDefault="00D26A24" w:rsidP="00D26A24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6.</w:t>
            </w:r>
          </w:p>
        </w:tc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711288C" w14:textId="1903E3D6" w:rsidR="00D26A24" w:rsidRPr="00D26A24" w:rsidRDefault="00D26A24" w:rsidP="00BC4211">
            <w:pPr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BAUMASSEN, KUBATUREN:</w:t>
            </w:r>
          </w:p>
        </w:tc>
      </w:tr>
      <w:tr w:rsidR="00D26A24" w:rsidRPr="00D26A24" w14:paraId="0D7A2500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DF3F42" w14:textId="77777777" w:rsidR="00D26A24" w:rsidRPr="00D26A24" w:rsidRDefault="00D26A2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8541A1A" w14:textId="18759D2F" w:rsidR="00D26A24" w:rsidRPr="00D26A24" w:rsidRDefault="00D26A24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Baumasse gesamt lt. § 61(2) TROG 2022 (→§§ 42ff TROG 2022 - Freiland, Baumassendichte) [m³]: </w:t>
            </w:r>
            <w:r w:rsidRPr="00D26A24">
              <w:rPr>
                <w:rFonts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  <w:bookmarkEnd w:id="12"/>
          </w:p>
        </w:tc>
      </w:tr>
      <w:tr w:rsidR="004E522F" w:rsidRPr="00D26A24" w14:paraId="3180F1C8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1EA2467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3538" w:type="dxa"/>
            <w:vMerge w:val="restart"/>
            <w:tcBorders>
              <w:left w:val="single" w:sz="4" w:space="0" w:color="auto"/>
            </w:tcBorders>
            <w:vAlign w:val="center"/>
          </w:tcPr>
          <w:p w14:paraId="2E834E1F" w14:textId="654939B3" w:rsidR="004E522F" w:rsidRPr="00D26A24" w:rsidRDefault="004E522F" w:rsidP="00D26A24">
            <w:pPr>
              <w:rPr>
                <w:rFonts w:cstheme="minorHAnsi"/>
                <w:i/>
                <w:iCs/>
              </w:rPr>
            </w:pPr>
            <w:r w:rsidRPr="00D26A24">
              <w:rPr>
                <w:rFonts w:cstheme="minorHAnsi"/>
                <w:i/>
                <w:iCs/>
              </w:rPr>
              <w:t>Baumasse lt. § 2(5) Tiroler Verkehrsaufschließungs- und Ausgleichsabgabengesetz - TVAG</w:t>
            </w:r>
          </w:p>
        </w:tc>
        <w:tc>
          <w:tcPr>
            <w:tcW w:w="5674" w:type="dxa"/>
          </w:tcPr>
          <w:p w14:paraId="7E58D8C5" w14:textId="00476F87" w:rsidR="004E522F" w:rsidRPr="00D26A24" w:rsidRDefault="004E522F" w:rsidP="00D26A24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Baumasse Neu = hinzukommend [m³]: </w:t>
            </w:r>
            <w:r w:rsidRPr="00D26A24">
              <w:rPr>
                <w:rFonts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4E522F" w:rsidRPr="00D26A24" w14:paraId="716EC1CE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482429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3538" w:type="dxa"/>
            <w:vMerge/>
            <w:tcBorders>
              <w:left w:val="single" w:sz="4" w:space="0" w:color="auto"/>
            </w:tcBorders>
          </w:tcPr>
          <w:p w14:paraId="399FECD2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5674" w:type="dxa"/>
          </w:tcPr>
          <w:p w14:paraId="474D0968" w14:textId="4F8E49FC" w:rsidR="004E522F" w:rsidRPr="00D26A24" w:rsidRDefault="004E522F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Baumasse Bestand [m³]: </w:t>
            </w:r>
            <w:r w:rsidRPr="00D26A24">
              <w:rPr>
                <w:rFonts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4E522F" w:rsidRPr="00D26A24" w14:paraId="43D577BA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CE2A23A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3538" w:type="dxa"/>
            <w:vMerge/>
            <w:tcBorders>
              <w:left w:val="single" w:sz="4" w:space="0" w:color="auto"/>
            </w:tcBorders>
          </w:tcPr>
          <w:p w14:paraId="1D769025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5674" w:type="dxa"/>
          </w:tcPr>
          <w:p w14:paraId="6884A5B1" w14:textId="20B92E61" w:rsidR="004E522F" w:rsidRPr="00D26A24" w:rsidRDefault="004E522F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Baumasse Umbau [m³]: </w:t>
            </w:r>
            <w:r w:rsidRPr="00D26A24">
              <w:rPr>
                <w:rFonts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4E522F" w:rsidRPr="00D26A24" w14:paraId="1502D0C3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324C1F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3538" w:type="dxa"/>
            <w:vMerge/>
            <w:tcBorders>
              <w:left w:val="single" w:sz="4" w:space="0" w:color="auto"/>
            </w:tcBorders>
          </w:tcPr>
          <w:p w14:paraId="419F1C26" w14:textId="77777777" w:rsidR="004E522F" w:rsidRPr="00D26A24" w:rsidRDefault="004E522F" w:rsidP="00BC4211">
            <w:pPr>
              <w:rPr>
                <w:rFonts w:cstheme="minorHAnsi"/>
              </w:rPr>
            </w:pPr>
          </w:p>
        </w:tc>
        <w:tc>
          <w:tcPr>
            <w:tcW w:w="5674" w:type="dxa"/>
          </w:tcPr>
          <w:p w14:paraId="1007C44F" w14:textId="7B34FB54" w:rsidR="004E522F" w:rsidRPr="00D26A24" w:rsidRDefault="004E522F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t xml:space="preserve">Baumasse nach ÖNORM B1800 [m³]: </w:t>
            </w:r>
            <w:r w:rsidRPr="00D26A24">
              <w:rPr>
                <w:rFonts w:cstheme="min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26A24">
              <w:rPr>
                <w:rFonts w:cstheme="minorHAnsi"/>
              </w:rPr>
              <w:instrText xml:space="preserve"> FORMTEXT </w:instrText>
            </w:r>
            <w:r w:rsidRPr="00D26A24">
              <w:rPr>
                <w:rFonts w:cstheme="minorHAnsi"/>
              </w:rPr>
            </w:r>
            <w:r w:rsidRPr="00D26A24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  <w:noProof/>
              </w:rPr>
              <w:t> </w:t>
            </w:r>
            <w:r w:rsidRPr="00D26A24">
              <w:rPr>
                <w:rFonts w:cstheme="minorHAnsi"/>
              </w:rPr>
              <w:fldChar w:fldCharType="end"/>
            </w:r>
          </w:p>
        </w:tc>
      </w:tr>
      <w:tr w:rsidR="00D26A24" w:rsidRPr="00D26A24" w14:paraId="5CCF98EB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064FF2" w14:textId="77777777" w:rsidR="00D26A24" w:rsidRPr="00D26A24" w:rsidRDefault="00D26A2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2"/>
            <w:tcBorders>
              <w:left w:val="single" w:sz="4" w:space="0" w:color="auto"/>
            </w:tcBorders>
          </w:tcPr>
          <w:p w14:paraId="591A30D1" w14:textId="791EC844" w:rsidR="00D26A24" w:rsidRPr="00D26A24" w:rsidRDefault="00D26A24" w:rsidP="004E522F">
            <w:pPr>
              <w:jc w:val="center"/>
              <w:rPr>
                <w:rFonts w:cstheme="minorHAnsi"/>
                <w:b/>
                <w:bCs/>
              </w:rPr>
            </w:pPr>
            <w:r w:rsidRPr="00D26A24">
              <w:rPr>
                <w:rFonts w:cstheme="minorHAnsi"/>
                <w:b/>
                <w:bCs/>
              </w:rPr>
              <w:t>ÜBERPRÜFBARE BERECHNUNGEN SIND BEIZULEGEN!</w:t>
            </w:r>
          </w:p>
        </w:tc>
      </w:tr>
    </w:tbl>
    <w:p w14:paraId="2F839040" w14:textId="2F7FEAEF" w:rsidR="00D26A24" w:rsidRPr="00D26A24" w:rsidRDefault="00D26A24" w:rsidP="00BC4211">
      <w:pPr>
        <w:rPr>
          <w:rFonts w:cstheme="minorHAnsi"/>
        </w:rPr>
      </w:pPr>
    </w:p>
    <w:p w14:paraId="5964B009" w14:textId="77777777" w:rsidR="00D26A24" w:rsidRPr="00D26A24" w:rsidRDefault="00D26A24">
      <w:pPr>
        <w:spacing w:line="259" w:lineRule="auto"/>
        <w:rPr>
          <w:rFonts w:cstheme="minorHAnsi"/>
        </w:rPr>
      </w:pPr>
      <w:r w:rsidRPr="00D26A24">
        <w:rPr>
          <w:rFonts w:cstheme="minorHAnsi"/>
        </w:rPr>
        <w:br w:type="page"/>
      </w: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5952"/>
      </w:tblGrid>
      <w:tr w:rsidR="00DF6A20" w:rsidRPr="00D26A24" w14:paraId="4B21970C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3283E0" w14:textId="394D0993" w:rsidR="00DF6A20" w:rsidRPr="00DF6A20" w:rsidRDefault="00DF6A20" w:rsidP="00DF6A20">
            <w:pPr>
              <w:rPr>
                <w:rFonts w:cstheme="minorHAnsi"/>
                <w:b/>
                <w:bCs/>
              </w:rPr>
            </w:pPr>
            <w:r w:rsidRPr="00DF6A20">
              <w:rPr>
                <w:rFonts w:cstheme="minorHAnsi"/>
                <w:b/>
                <w:bCs/>
              </w:rPr>
              <w:lastRenderedPageBreak/>
              <w:t>7.</w:t>
            </w:r>
          </w:p>
        </w:tc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6F41D1FC" w14:textId="6EB043EE" w:rsidR="00DF6A20" w:rsidRPr="004E522F" w:rsidRDefault="00DF6A20" w:rsidP="00D26A24">
            <w:pPr>
              <w:spacing w:line="240" w:lineRule="auto"/>
              <w:rPr>
                <w:rFonts w:cstheme="minorHAnsi"/>
                <w:b/>
                <w:bCs/>
              </w:rPr>
            </w:pPr>
            <w:r w:rsidRPr="004E522F">
              <w:rPr>
                <w:rFonts w:cstheme="minorHAnsi"/>
                <w:b/>
                <w:bCs/>
              </w:rPr>
              <w:t>VER- und ENTSORGUNG des BAUPLATZES:</w:t>
            </w:r>
          </w:p>
        </w:tc>
      </w:tr>
      <w:tr w:rsidR="00DF6A20" w:rsidRPr="00D26A24" w14:paraId="1B724BE3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2AC93C7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11AE3321" w14:textId="5B7519F4" w:rsidR="00DF6A20" w:rsidRPr="00D26A24" w:rsidRDefault="00DF6A20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t>Wasserversorgung:</w:t>
            </w:r>
          </w:p>
        </w:tc>
        <w:tc>
          <w:tcPr>
            <w:tcW w:w="5952" w:type="dxa"/>
            <w:tcBorders>
              <w:top w:val="single" w:sz="4" w:space="0" w:color="auto"/>
            </w:tcBorders>
          </w:tcPr>
          <w:p w14:paraId="62EC39CD" w14:textId="5C86181F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Gemeindeleitung / Kommunale Wasserversorgung</w:t>
            </w:r>
          </w:p>
        </w:tc>
      </w:tr>
      <w:tr w:rsidR="00DF6A20" w:rsidRPr="00D26A24" w14:paraId="29A50885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D5F1D9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CABD60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773E3C87" w14:textId="384B1E1E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nicht öffentlich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>(Trinkwasserattest!)</w:t>
            </w:r>
          </w:p>
        </w:tc>
      </w:tr>
      <w:tr w:rsidR="00DF6A20" w:rsidRPr="00D26A24" w14:paraId="6AA337D2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B2D78C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2103CD29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29E25352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</w:tr>
      <w:tr w:rsidR="00DF6A20" w:rsidRPr="00D26A24" w14:paraId="6607DF67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44AB5C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46EC87B" w14:textId="08DD9620" w:rsidR="00DF6A20" w:rsidRPr="00D26A24" w:rsidRDefault="00DF6A20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t>Schmutzwasserentsorgung:</w:t>
            </w:r>
          </w:p>
        </w:tc>
        <w:tc>
          <w:tcPr>
            <w:tcW w:w="5952" w:type="dxa"/>
          </w:tcPr>
          <w:p w14:paraId="390DEB47" w14:textId="6056A7AF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Gemeindekanal (ABA)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 xml:space="preserve">(Vertrag mit dem Entsorger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ab/>
              <w:t>notwendig)</w:t>
            </w:r>
          </w:p>
        </w:tc>
      </w:tr>
      <w:tr w:rsidR="00DF6A20" w:rsidRPr="00D26A24" w14:paraId="2103BDB0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125FBD" w14:textId="4D3397D1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EFB005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6440B244" w14:textId="726E615B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private Kleinkläranlage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 xml:space="preserve">(wasserrechtliche Bewilligung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ab/>
              <w:t>notwendig)</w:t>
            </w:r>
          </w:p>
        </w:tc>
      </w:tr>
      <w:tr w:rsidR="00DF6A20" w:rsidRPr="00D26A24" w14:paraId="19854459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790BA6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64B63AB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453B930D" w14:textId="733FB4EE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Senkgrube</w:t>
            </w:r>
          </w:p>
        </w:tc>
      </w:tr>
      <w:tr w:rsidR="00DF6A20" w:rsidRPr="00D26A24" w14:paraId="148EC9EB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9BD00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C880071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0885EAD6" w14:textId="7FA59C39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>Güllegrube</w:t>
            </w:r>
          </w:p>
        </w:tc>
      </w:tr>
      <w:tr w:rsidR="00DF6A20" w:rsidRPr="00D26A24" w14:paraId="516410C4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408AFC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C20B891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1E5581DF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</w:tr>
      <w:tr w:rsidR="00DF6A20" w:rsidRPr="00D26A24" w14:paraId="0CAAC4B4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E4FC5C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FB233E9" w14:textId="49DF2F0C" w:rsidR="00DF6A20" w:rsidRPr="00D26A24" w:rsidRDefault="00DF6A20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t>Niederschlagswasserentsorgung:</w:t>
            </w:r>
          </w:p>
        </w:tc>
        <w:tc>
          <w:tcPr>
            <w:tcW w:w="5952" w:type="dxa"/>
          </w:tcPr>
          <w:p w14:paraId="127E26FF" w14:textId="5FFB5737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Versickerung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 xml:space="preserve">(allenfalls wasserrechtliche Bewilligung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ab/>
              <w:t>erforderlich)</w:t>
            </w:r>
          </w:p>
        </w:tc>
      </w:tr>
      <w:tr w:rsidR="00DF6A20" w:rsidRPr="00D26A24" w14:paraId="47EE0876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89F46DB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16E1BCB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082D2B98" w14:textId="50BF92A4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Kanalnetz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>(Vertrag mit dem Entsorger notwendig)</w:t>
            </w:r>
          </w:p>
        </w:tc>
      </w:tr>
      <w:tr w:rsidR="00DF6A20" w:rsidRPr="00D26A24" w14:paraId="2550DAC5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0CC6825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CC45A4F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43C9871A" w14:textId="5476E862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  <w:t xml:space="preserve">Einleitung in Gewässer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 xml:space="preserve">(wasserrechtliche Bewilligung </w:t>
            </w:r>
            <w:r w:rsidRPr="00EB6655">
              <w:rPr>
                <w:rFonts w:asciiTheme="majorHAnsi" w:hAnsiTheme="majorHAnsi" w:cstheme="majorHAnsi"/>
                <w:sz w:val="20"/>
                <w:szCs w:val="20"/>
              </w:rPr>
              <w:tab/>
              <w:t>notwendig)</w:t>
            </w:r>
          </w:p>
        </w:tc>
      </w:tr>
      <w:tr w:rsidR="00DF6A20" w:rsidRPr="00D26A24" w14:paraId="69553EE0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33DFF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8235ECB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2FF872B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</w:tr>
      <w:tr w:rsidR="00DF6A20" w:rsidRPr="00D26A24" w14:paraId="2EF5E78E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085E87A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7C345600" w14:textId="725D4F3A" w:rsidR="00DF6A20" w:rsidRPr="00D26A24" w:rsidRDefault="00DF6A20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t>Energieversorgung:</w:t>
            </w:r>
          </w:p>
        </w:tc>
        <w:tc>
          <w:tcPr>
            <w:tcW w:w="5952" w:type="dxa"/>
          </w:tcPr>
          <w:p w14:paraId="7ED43B5A" w14:textId="64C44834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</w:r>
            <w:r>
              <w:rPr>
                <w:rFonts w:cstheme="minorHAnsi"/>
              </w:rPr>
              <w:t xml:space="preserve">zB. TIWAG | Sonstiger Anbieter: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3"/>
          </w:p>
        </w:tc>
      </w:tr>
      <w:tr w:rsidR="00DF6A20" w:rsidRPr="00D26A24" w14:paraId="7E7E6FE9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F97D986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F80AE8B" w14:textId="77777777" w:rsidR="00DF6A20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26B4BB34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</w:tr>
      <w:tr w:rsidR="00DF6A20" w:rsidRPr="00D26A24" w14:paraId="5A72F3C2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B9EF445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4C0DEFBB" w14:textId="1E6F760E" w:rsidR="00DF6A20" w:rsidRPr="00D26A24" w:rsidRDefault="00DF6A20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t>Abfallentsorgung:</w:t>
            </w:r>
          </w:p>
        </w:tc>
        <w:tc>
          <w:tcPr>
            <w:tcW w:w="5952" w:type="dxa"/>
          </w:tcPr>
          <w:p w14:paraId="4DB2ABBB" w14:textId="24CFBA1C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</w:r>
            <w:r w:rsidRPr="00471EFF">
              <w:rPr>
                <w:rFonts w:cstheme="minorHAnsi"/>
              </w:rPr>
              <w:t>Gemeindeabfuhr</w:t>
            </w:r>
          </w:p>
        </w:tc>
      </w:tr>
      <w:tr w:rsidR="00DF6A20" w:rsidRPr="00D26A24" w14:paraId="40FDE21A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1C4D1B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6AC6CF0F" w14:textId="77777777" w:rsidR="00DF6A20" w:rsidRPr="00D26A24" w:rsidRDefault="00DF6A20" w:rsidP="00BC4211">
            <w:pPr>
              <w:rPr>
                <w:rFonts w:cstheme="minorHAnsi"/>
              </w:rPr>
            </w:pPr>
          </w:p>
        </w:tc>
        <w:tc>
          <w:tcPr>
            <w:tcW w:w="5952" w:type="dxa"/>
          </w:tcPr>
          <w:p w14:paraId="680272E0" w14:textId="24FDCC33" w:rsidR="00DF6A20" w:rsidRPr="00D26A24" w:rsidRDefault="00DF6A20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</w:r>
            <w:r w:rsidRPr="00471EFF">
              <w:rPr>
                <w:rFonts w:cstheme="minorHAnsi"/>
              </w:rPr>
              <w:t>Eigenabfuhr</w:t>
            </w:r>
          </w:p>
        </w:tc>
      </w:tr>
    </w:tbl>
    <w:p w14:paraId="5D3403BA" w14:textId="77777777" w:rsidR="003A6F20" w:rsidRDefault="003A6F20" w:rsidP="00BC4211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4392"/>
        <w:gridCol w:w="2410"/>
        <w:gridCol w:w="2410"/>
      </w:tblGrid>
      <w:tr w:rsidR="00E10234" w14:paraId="6BCA7484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588AFF" w14:textId="07279DAA" w:rsidR="00E10234" w:rsidRPr="00E10234" w:rsidRDefault="00E10234" w:rsidP="00E10234">
            <w:pPr>
              <w:rPr>
                <w:rFonts w:cstheme="minorHAnsi"/>
                <w:b/>
                <w:bCs/>
              </w:rPr>
            </w:pPr>
            <w:r w:rsidRPr="00E10234">
              <w:rPr>
                <w:rFonts w:cstheme="minorHAnsi"/>
                <w:b/>
                <w:bCs/>
              </w:rPr>
              <w:t>8.</w:t>
            </w:r>
          </w:p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473F8B29" w14:textId="13ECEC2B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  <w:b/>
                <w:bCs/>
              </w:rPr>
              <w:t>BAUAUSFÜHRUNG:</w:t>
            </w:r>
            <w:r w:rsidRPr="00E10234">
              <w:rPr>
                <w:rFonts w:cstheme="minorHAnsi"/>
              </w:rPr>
              <w:t xml:space="preserve"> </w:t>
            </w:r>
            <w:r w:rsidRPr="00E10234">
              <w:rPr>
                <w:rFonts w:asciiTheme="majorHAnsi" w:hAnsiTheme="majorHAnsi" w:cstheme="majorHAnsi"/>
              </w:rPr>
              <w:t>(Detailbeschreibung beilegen)</w:t>
            </w:r>
          </w:p>
        </w:tc>
      </w:tr>
      <w:tr w:rsidR="00E10234" w14:paraId="48205694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4D6E0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0DBA88D7" w14:textId="240CA1CF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Art der Konstruktion: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10234" w14:paraId="54EB3634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BA647A1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429B251A" w14:textId="13A84FAE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Art der Heizung: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10234" w14:paraId="64B9EA58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8B47F9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4392" w:type="dxa"/>
            <w:tcBorders>
              <w:left w:val="single" w:sz="4" w:space="0" w:color="auto"/>
            </w:tcBorders>
          </w:tcPr>
          <w:p w14:paraId="2055088E" w14:textId="5B0BF2C4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Leistung der Heizung: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4820" w:type="dxa"/>
            <w:gridSpan w:val="2"/>
          </w:tcPr>
          <w:p w14:paraId="26068F73" w14:textId="3B0572A5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Brennstoff: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10234" w14:paraId="73EC6126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601B51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7299089D" w14:textId="18A757BB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Dach und Dachhaut</w:t>
            </w:r>
            <w:r w:rsidR="001E5A90">
              <w:rPr>
                <w:rFonts w:cstheme="minorHAnsi"/>
              </w:rPr>
              <w:t xml:space="preserve"> </w:t>
            </w:r>
            <w:r w:rsidRPr="00E10234">
              <w:rPr>
                <w:rFonts w:asciiTheme="majorHAnsi" w:hAnsiTheme="majorHAnsi" w:cstheme="majorHAnsi"/>
                <w:sz w:val="20"/>
                <w:szCs w:val="20"/>
              </w:rPr>
              <w:t>(Form, Konstruktion, Neigung)</w:t>
            </w:r>
            <w:r w:rsidR="001E5A90" w:rsidRPr="001E5A90">
              <w:rPr>
                <w:rFonts w:cstheme="minorHAnsi"/>
              </w:rPr>
              <w:t>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52350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4" w:name="Text18"/>
            <w:r w:rsidR="00B52350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="00B52350">
              <w:rPr>
                <w:rFonts w:asciiTheme="majorHAnsi" w:hAnsiTheme="majorHAnsi" w:cstheme="majorHAnsi"/>
                <w:sz w:val="20"/>
                <w:szCs w:val="20"/>
              </w:rPr>
            </w:r>
            <w:r w:rsidR="00B52350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="00B52350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="00B52350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="00B52350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="00B52350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="00B52350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="00B52350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4"/>
          </w:p>
        </w:tc>
      </w:tr>
      <w:tr w:rsidR="00E10234" w14:paraId="4FF53D51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B55705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4392" w:type="dxa"/>
            <w:tcBorders>
              <w:left w:val="single" w:sz="4" w:space="0" w:color="auto"/>
            </w:tcBorders>
          </w:tcPr>
          <w:p w14:paraId="1BD85613" w14:textId="746D2656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 xml:space="preserve">Blitzschutzanlage: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  <w:tc>
          <w:tcPr>
            <w:tcW w:w="2410" w:type="dxa"/>
          </w:tcPr>
          <w:p w14:paraId="556AE906" w14:textId="1B6C8012" w:rsidR="00E10234" w:rsidRDefault="00E10234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</w:r>
            <w:r>
              <w:rPr>
                <w:rFonts w:cstheme="minorHAnsi"/>
              </w:rPr>
              <w:t>JA</w:t>
            </w:r>
          </w:p>
        </w:tc>
        <w:tc>
          <w:tcPr>
            <w:tcW w:w="2410" w:type="dxa"/>
          </w:tcPr>
          <w:p w14:paraId="017A6805" w14:textId="7CB115A8" w:rsidR="00E10234" w:rsidRDefault="00E10234" w:rsidP="00BC4211">
            <w:pPr>
              <w:rPr>
                <w:rFonts w:cstheme="minorHAnsi"/>
              </w:rPr>
            </w:pPr>
            <w:r w:rsidRPr="00D26A24">
              <w:rPr>
                <w:rFonts w:cstheme="min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26A24"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 w:rsidRPr="00D26A24">
              <w:rPr>
                <w:rFonts w:cstheme="minorHAnsi"/>
              </w:rPr>
              <w:fldChar w:fldCharType="end"/>
            </w:r>
            <w:r w:rsidRPr="00D26A24">
              <w:rPr>
                <w:rFonts w:cstheme="minorHAnsi"/>
              </w:rPr>
              <w:tab/>
            </w:r>
            <w:r>
              <w:rPr>
                <w:rFonts w:cstheme="minorHAnsi"/>
              </w:rPr>
              <w:t>NEIN</w:t>
            </w:r>
          </w:p>
        </w:tc>
      </w:tr>
      <w:tr w:rsidR="00E10234" w14:paraId="1E5D2443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4DEAEF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74954AA2" w14:textId="1A64A8FB" w:rsidR="00E10234" w:rsidRDefault="00E10234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Brandschutzeinrichtung: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10234" w14:paraId="15A8F832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2E2301B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5DC625E7" w14:textId="378324F4" w:rsidR="00E10234" w:rsidRPr="00A321AA" w:rsidRDefault="00E10234" w:rsidP="00E10234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A321AA">
              <w:rPr>
                <w:rFonts w:asciiTheme="majorHAnsi" w:hAnsiTheme="majorHAnsi" w:cstheme="majorHAnsi"/>
                <w:sz w:val="18"/>
                <w:szCs w:val="18"/>
              </w:rPr>
              <w:t>wie z.B. Feuerlöscher, Wandhydrant, Brandmeldeanlage, Automatische Löschanlage, Fluchtwegorientierungsbeleuchtung, etc.</w:t>
            </w:r>
          </w:p>
        </w:tc>
      </w:tr>
      <w:tr w:rsidR="00EB6655" w14:paraId="2A7FB557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CFBF56" w14:textId="77777777" w:rsidR="00EB6655" w:rsidRDefault="00EB6655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15DBC0CA" w14:textId="222C8D41" w:rsidR="00EB6655" w:rsidRDefault="00EB6655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Beschreibung zu § 37 TBV 2016: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B6655" w14:paraId="5675DE70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48271D" w14:textId="77777777" w:rsidR="00EB6655" w:rsidRDefault="00EB6655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5B07D4A7" w14:textId="448227EC" w:rsidR="00EB6655" w:rsidRDefault="00EB6655" w:rsidP="00BC4211">
            <w:pPr>
              <w:rPr>
                <w:rFonts w:cstheme="minorHAnsi"/>
              </w:rPr>
            </w:pPr>
            <w:r w:rsidRPr="00E10234">
              <w:rPr>
                <w:rFonts w:cstheme="minorHAnsi"/>
              </w:rPr>
              <w:t>Beschreibung zu § 37b TBV 2016: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</w:p>
        </w:tc>
      </w:tr>
      <w:tr w:rsidR="00E10234" w14:paraId="0488A1ED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C3463B" w14:textId="77777777" w:rsidR="00E10234" w:rsidRDefault="00E10234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3"/>
            <w:tcBorders>
              <w:left w:val="single" w:sz="4" w:space="0" w:color="auto"/>
            </w:tcBorders>
          </w:tcPr>
          <w:p w14:paraId="33ACBAD7" w14:textId="16B8FE35" w:rsidR="00E10234" w:rsidRPr="00E10234" w:rsidRDefault="00E10234" w:rsidP="00E10234">
            <w:pPr>
              <w:jc w:val="center"/>
              <w:rPr>
                <w:rFonts w:asciiTheme="majorHAnsi" w:hAnsiTheme="majorHAnsi" w:cstheme="majorHAnsi"/>
              </w:rPr>
            </w:pPr>
            <w:r w:rsidRPr="00A321AA">
              <w:rPr>
                <w:rFonts w:asciiTheme="majorHAnsi" w:hAnsiTheme="majorHAnsi" w:cstheme="majorHAnsi"/>
                <w:sz w:val="18"/>
                <w:szCs w:val="18"/>
              </w:rPr>
              <w:t>(Angaben zur Erfüllung der Anforderungen zur elektr. Kommunikation nach § 37 TBV sowie zur Elektromobilität nach § 37b TBV)</w:t>
            </w:r>
          </w:p>
        </w:tc>
      </w:tr>
    </w:tbl>
    <w:p w14:paraId="3B31837C" w14:textId="3F97B9D8" w:rsidR="00555AF8" w:rsidRDefault="00555AF8" w:rsidP="00BC4211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4394"/>
        <w:gridCol w:w="4818"/>
      </w:tblGrid>
      <w:tr w:rsidR="00555AF8" w14:paraId="58A9B791" w14:textId="77777777" w:rsidTr="0061469A">
        <w:tc>
          <w:tcPr>
            <w:tcW w:w="42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4E97179" w14:textId="1DF0967B" w:rsidR="00555AF8" w:rsidRPr="00555AF8" w:rsidRDefault="00555AF8" w:rsidP="00555AF8">
            <w:pPr>
              <w:rPr>
                <w:rFonts w:cstheme="minorHAnsi"/>
                <w:b/>
                <w:bCs/>
              </w:rPr>
            </w:pPr>
            <w:r w:rsidRPr="00555AF8">
              <w:rPr>
                <w:rFonts w:cstheme="minorHAnsi"/>
                <w:b/>
                <w:bCs/>
              </w:rPr>
              <w:lastRenderedPageBreak/>
              <w:t>9.</w:t>
            </w:r>
          </w:p>
        </w:tc>
        <w:tc>
          <w:tcPr>
            <w:tcW w:w="9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F4BC3F7" w14:textId="63245159" w:rsidR="00555AF8" w:rsidRDefault="00555AF8" w:rsidP="00BC4211">
            <w:pPr>
              <w:rPr>
                <w:rFonts w:cstheme="minorHAnsi"/>
              </w:rPr>
            </w:pPr>
            <w:r w:rsidRPr="00555AF8">
              <w:rPr>
                <w:rFonts w:cstheme="minorHAnsi"/>
                <w:b/>
                <w:bCs/>
              </w:rPr>
              <w:t>STATISTISCHE ANGABEN</w:t>
            </w:r>
            <w:r w:rsidRPr="00555AF8">
              <w:rPr>
                <w:rFonts w:cstheme="minorHAnsi"/>
              </w:rPr>
              <w:t xml:space="preserve"> (lt. ÖSTAT-Wohnbaustatistik):</w:t>
            </w:r>
          </w:p>
        </w:tc>
      </w:tr>
      <w:tr w:rsidR="00555AF8" w14:paraId="5EE935A5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F4118B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</w:tcPr>
          <w:p w14:paraId="0B51A923" w14:textId="7407A4A7" w:rsidR="00555AF8" w:rsidRDefault="00555AF8" w:rsidP="00BC4211">
            <w:pPr>
              <w:rPr>
                <w:rFonts w:cstheme="minorHAnsi"/>
              </w:rPr>
            </w:pPr>
            <w:r w:rsidRPr="00555AF8">
              <w:rPr>
                <w:rFonts w:cstheme="minorHAnsi"/>
              </w:rPr>
              <w:t>Verbaute Fläche: [m²]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  <w:tcBorders>
              <w:top w:val="single" w:sz="4" w:space="0" w:color="auto"/>
            </w:tcBorders>
          </w:tcPr>
          <w:p w14:paraId="56D25A90" w14:textId="67F16185" w:rsidR="00555AF8" w:rsidRDefault="00555AF8" w:rsidP="00BC4211">
            <w:pPr>
              <w:rPr>
                <w:rFonts w:cstheme="minorHAnsi"/>
              </w:rPr>
            </w:pPr>
            <w:r w:rsidRPr="00555AF8">
              <w:rPr>
                <w:rFonts w:cstheme="minorHAnsi"/>
              </w:rPr>
              <w:t>Anzahl der Wohnungen: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4537F971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BBE8B6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4ADB6BED" w14:textId="09008554" w:rsidR="00555AF8" w:rsidRDefault="00555AF8" w:rsidP="00BC4211">
            <w:pPr>
              <w:rPr>
                <w:rFonts w:cstheme="minorHAnsi"/>
              </w:rPr>
            </w:pPr>
            <w:r w:rsidRPr="00555AF8">
              <w:rPr>
                <w:rFonts w:cstheme="minorHAnsi"/>
              </w:rPr>
              <w:t>Gesamtnutzfläche d. Gebäudes [m²]: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</w:tcPr>
          <w:p w14:paraId="5EC84CD2" w14:textId="5FBE1D6A" w:rsidR="00555AF8" w:rsidRDefault="00555AF8" w:rsidP="00BC4211">
            <w:pPr>
              <w:rPr>
                <w:rFonts w:cstheme="minorHAnsi"/>
              </w:rPr>
            </w:pPr>
            <w:r w:rsidRPr="00555AF8">
              <w:rPr>
                <w:rFonts w:cstheme="minorHAnsi"/>
              </w:rPr>
              <w:t>Anzahl sonst. Nutzungseinheiten: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794C075B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F694623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4B45746" w14:textId="5016CA2F" w:rsidR="00555AF8" w:rsidRPr="00773505" w:rsidRDefault="00555AF8" w:rsidP="00BC421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>davon:</w:t>
            </w:r>
          </w:p>
        </w:tc>
        <w:tc>
          <w:tcPr>
            <w:tcW w:w="4818" w:type="dxa"/>
          </w:tcPr>
          <w:p w14:paraId="2584F8DD" w14:textId="77777777" w:rsidR="00555AF8" w:rsidRPr="00773505" w:rsidRDefault="00555AF8" w:rsidP="00BC4211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555AF8" w14:paraId="3CB1347D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C31C6D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7C2670DD" w14:textId="1E81A2E7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Wohnzwecke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4818" w:type="dxa"/>
          </w:tcPr>
          <w:p w14:paraId="69C4C472" w14:textId="17C33EF5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Verkehrs-/Nachrichtenwesen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07459C82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537688A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9B25AC2" w14:textId="61FF5C49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Wohngebäude von Gemeinschaften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</w:tcPr>
          <w:p w14:paraId="7A50C294" w14:textId="2EA55539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Industrie-/Lagerzwecke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623F211D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491DAB5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3A7FFD10" w14:textId="1C843563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Hotel, Gasthof, Pension, u.ä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</w:tcPr>
          <w:p w14:paraId="5B1C2833" w14:textId="7D047264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Kultur/Freizeit/Bildung/Gesundheit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3A64AA2C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AE647A7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F579DA5" w14:textId="1700DAC7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Groß-/Einzelhandel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</w:tcPr>
          <w:p w14:paraId="3F47A3D3" w14:textId="5D78C402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Sonstige Zwecke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6AB1D787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1424BB1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475EBDB6" w14:textId="16D5C688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Wohnnutzfläche der Wohnungen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  <w:tc>
          <w:tcPr>
            <w:tcW w:w="4818" w:type="dxa"/>
          </w:tcPr>
          <w:p w14:paraId="18A0C4FD" w14:textId="222E18C3" w:rsidR="00555AF8" w:rsidRPr="00773505" w:rsidRDefault="00555AF8" w:rsidP="00555AF8">
            <w:pPr>
              <w:tabs>
                <w:tab w:val="left" w:pos="17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ab/>
              <w:t xml:space="preserve">Freistehende Garagen [m²]: 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 w:rsidRPr="00773505"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555AF8" w14:paraId="11A94B39" w14:textId="77777777" w:rsidTr="0061469A">
        <w:tc>
          <w:tcPr>
            <w:tcW w:w="42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C2411C8" w14:textId="77777777" w:rsidR="00555AF8" w:rsidRDefault="00555AF8" w:rsidP="00BC4211">
            <w:pPr>
              <w:rPr>
                <w:rFonts w:cstheme="minorHAnsi"/>
              </w:rPr>
            </w:pPr>
          </w:p>
        </w:tc>
        <w:tc>
          <w:tcPr>
            <w:tcW w:w="9212" w:type="dxa"/>
            <w:gridSpan w:val="2"/>
            <w:tcBorders>
              <w:left w:val="single" w:sz="4" w:space="0" w:color="auto"/>
            </w:tcBorders>
          </w:tcPr>
          <w:p w14:paraId="2A657795" w14:textId="7DDDB3B0" w:rsidR="00555AF8" w:rsidRPr="00773505" w:rsidRDefault="00555AF8" w:rsidP="00555AF8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773505">
              <w:rPr>
                <w:rFonts w:asciiTheme="majorHAnsi" w:hAnsiTheme="majorHAnsi" w:cstheme="majorHAnsi"/>
                <w:sz w:val="20"/>
                <w:szCs w:val="20"/>
              </w:rPr>
              <w:t>(Wohngebäude von Gemeinschaften sind z.B. Senioren-, Wohn-, Schwestern-, Schüler- oder Studentenheime)</w:t>
            </w:r>
          </w:p>
        </w:tc>
      </w:tr>
    </w:tbl>
    <w:p w14:paraId="7DE7C5AF" w14:textId="77777777" w:rsidR="00DF6A20" w:rsidRDefault="00DF6A20" w:rsidP="00BC4211">
      <w:pPr>
        <w:rPr>
          <w:rFonts w:cstheme="minorHAnsi"/>
        </w:rPr>
      </w:pPr>
    </w:p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2"/>
        <w:gridCol w:w="3266"/>
        <w:gridCol w:w="850"/>
        <w:gridCol w:w="2268"/>
        <w:gridCol w:w="2692"/>
      </w:tblGrid>
      <w:tr w:rsidR="00F64579" w14:paraId="733784E5" w14:textId="77777777" w:rsidTr="0061469A">
        <w:tc>
          <w:tcPr>
            <w:tcW w:w="56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3602DC" w14:textId="268B8B23" w:rsidR="00F64579" w:rsidRPr="00F64579" w:rsidRDefault="00F64579" w:rsidP="00F64579">
            <w:pPr>
              <w:rPr>
                <w:b/>
                <w:bCs/>
              </w:rPr>
            </w:pPr>
            <w:r w:rsidRPr="00F64579">
              <w:rPr>
                <w:b/>
                <w:bCs/>
              </w:rPr>
              <w:t>10.</w:t>
            </w:r>
          </w:p>
        </w:tc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0EF3100" w14:textId="0C2BFA9F" w:rsidR="00F64579" w:rsidRPr="004E522F" w:rsidRDefault="00F64579" w:rsidP="004E522F">
            <w:pPr>
              <w:rPr>
                <w:rFonts w:cstheme="minorHAnsi"/>
                <w:b/>
                <w:bCs/>
              </w:rPr>
            </w:pPr>
            <w:r w:rsidRPr="004E522F">
              <w:rPr>
                <w:rFonts w:cstheme="minorHAnsi"/>
                <w:b/>
                <w:bCs/>
              </w:rPr>
              <w:t>AUSSEN- und NEBENANLAGEN:</w:t>
            </w:r>
          </w:p>
        </w:tc>
      </w:tr>
      <w:tr w:rsidR="00F64579" w14:paraId="45CF389A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3F2325D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907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D490847" w14:textId="6B4E8860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Anzahl der Stellplätze für Kraftfahrzeuge für das ggstdl. Bauvorhaben: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0B08F137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9BB3740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3266" w:type="dxa"/>
            <w:tcBorders>
              <w:left w:val="single" w:sz="4" w:space="0" w:color="auto"/>
            </w:tcBorders>
          </w:tcPr>
          <w:p w14:paraId="5E435AC7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5810" w:type="dxa"/>
            <w:gridSpan w:val="3"/>
          </w:tcPr>
          <w:p w14:paraId="3630D931" w14:textId="3ED2BAE5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von Gesamtanzahl behindertengerecht: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6917357B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11A783C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3266" w:type="dxa"/>
            <w:tcBorders>
              <w:left w:val="single" w:sz="4" w:space="0" w:color="auto"/>
            </w:tcBorders>
          </w:tcPr>
          <w:p w14:paraId="1F838AE9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5810" w:type="dxa"/>
            <w:gridSpan w:val="3"/>
          </w:tcPr>
          <w:p w14:paraId="6330FAED" w14:textId="3558ABF3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von Gesamtanzahl Stellplätze oberirdisch: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21B6ED45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A6B924A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3266" w:type="dxa"/>
            <w:tcBorders>
              <w:left w:val="single" w:sz="4" w:space="0" w:color="auto"/>
            </w:tcBorders>
          </w:tcPr>
          <w:p w14:paraId="4BD7FC38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5810" w:type="dxa"/>
            <w:gridSpan w:val="3"/>
          </w:tcPr>
          <w:p w14:paraId="210A42F1" w14:textId="25C94B11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von Gesamtanzahl Stellplätze unterirdisch: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47F2A445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634F324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9076" w:type="dxa"/>
            <w:gridSpan w:val="4"/>
            <w:tcBorders>
              <w:left w:val="single" w:sz="4" w:space="0" w:color="auto"/>
            </w:tcBorders>
          </w:tcPr>
          <w:p w14:paraId="7366C078" w14:textId="36519116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Sonstige Nebengebäude und Nebenanlagen: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62AD3FCD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D8679C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9076" w:type="dxa"/>
            <w:gridSpan w:val="4"/>
            <w:tcBorders>
              <w:left w:val="single" w:sz="4" w:space="0" w:color="auto"/>
            </w:tcBorders>
          </w:tcPr>
          <w:p w14:paraId="6330D020" w14:textId="7237BE86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Müllsammlung:</w:t>
            </w:r>
            <w:r>
              <w:rPr>
                <w:rFonts w:cstheme="minorHAnsi"/>
              </w:rPr>
              <w:t xml:space="preserve">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sz w:val="20"/>
                <w:szCs w:val="20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</w:rPr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fldChar w:fldCharType="end"/>
            </w:r>
          </w:p>
        </w:tc>
      </w:tr>
      <w:tr w:rsidR="00F64579" w14:paraId="5015EE5A" w14:textId="77777777" w:rsidTr="0061469A">
        <w:tc>
          <w:tcPr>
            <w:tcW w:w="56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FBE942" w14:textId="77777777" w:rsidR="00F64579" w:rsidRDefault="00F64579" w:rsidP="00BC4211">
            <w:pPr>
              <w:rPr>
                <w:rFonts w:cstheme="minorHAnsi"/>
              </w:rPr>
            </w:pPr>
          </w:p>
        </w:tc>
        <w:tc>
          <w:tcPr>
            <w:tcW w:w="4116" w:type="dxa"/>
            <w:gridSpan w:val="2"/>
            <w:tcBorders>
              <w:left w:val="single" w:sz="4" w:space="0" w:color="auto"/>
            </w:tcBorders>
          </w:tcPr>
          <w:p w14:paraId="7E3091AD" w14:textId="739011B9" w:rsidR="00F64579" w:rsidRDefault="00F64579" w:rsidP="00BC4211">
            <w:pPr>
              <w:rPr>
                <w:rFonts w:cstheme="minorHAnsi"/>
              </w:rPr>
            </w:pPr>
            <w:r w:rsidRPr="00F64579">
              <w:rPr>
                <w:rFonts w:cstheme="minorHAnsi"/>
              </w:rPr>
              <w:t>Sonstige Einrichtungen lt. § 12 TBO 2022:</w:t>
            </w:r>
          </w:p>
        </w:tc>
        <w:tc>
          <w:tcPr>
            <w:tcW w:w="2268" w:type="dxa"/>
          </w:tcPr>
          <w:p w14:paraId="28518ED0" w14:textId="79D339D2" w:rsidR="00F64579" w:rsidRDefault="00F64579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"/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16"/>
            <w:r>
              <w:rPr>
                <w:rFonts w:cstheme="minorHAnsi"/>
              </w:rPr>
              <w:tab/>
              <w:t>JA</w:t>
            </w:r>
          </w:p>
        </w:tc>
        <w:tc>
          <w:tcPr>
            <w:tcW w:w="2692" w:type="dxa"/>
          </w:tcPr>
          <w:p w14:paraId="5BE089DE" w14:textId="26EE3E98" w:rsidR="00F64579" w:rsidRDefault="00F64579" w:rsidP="00BC4211">
            <w:pPr>
              <w:rPr>
                <w:rFonts w:cstheme="minorHAnsi"/>
              </w:rPr>
            </w:pPr>
            <w:r>
              <w:rPr>
                <w:rFonts w:cstheme="minorHAnsi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3"/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bookmarkEnd w:id="17"/>
            <w:r>
              <w:rPr>
                <w:rFonts w:cstheme="minorHAnsi"/>
              </w:rPr>
              <w:tab/>
              <w:t>NEIN</w:t>
            </w:r>
          </w:p>
        </w:tc>
      </w:tr>
    </w:tbl>
    <w:p w14:paraId="500C687D" w14:textId="77777777" w:rsidR="00F64579" w:rsidRDefault="00F64579" w:rsidP="00F64579"/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4820"/>
        <w:gridCol w:w="4251"/>
      </w:tblGrid>
      <w:tr w:rsidR="00F64579" w14:paraId="331AC5DC" w14:textId="77777777" w:rsidTr="0061469A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1B4157" w14:textId="69E92669" w:rsidR="00F64579" w:rsidRPr="00F64579" w:rsidRDefault="00F64579" w:rsidP="00F64579">
            <w:pPr>
              <w:rPr>
                <w:b/>
                <w:bCs/>
              </w:rPr>
            </w:pPr>
            <w:r w:rsidRPr="00F64579">
              <w:rPr>
                <w:b/>
                <w:bCs/>
              </w:rPr>
              <w:t>11.</w:t>
            </w:r>
          </w:p>
        </w:tc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AEA8C73" w14:textId="735E04AC" w:rsidR="00F64579" w:rsidRPr="00F64579" w:rsidRDefault="00F64579" w:rsidP="00F64579">
            <w:pPr>
              <w:rPr>
                <w:b/>
                <w:bCs/>
              </w:rPr>
            </w:pPr>
            <w:r w:rsidRPr="00F64579">
              <w:rPr>
                <w:b/>
                <w:bCs/>
              </w:rPr>
              <w:t>BARRIEREFREIES BAUEN - ergänzende Angaben zur Gebäudenutzung:</w:t>
            </w:r>
          </w:p>
        </w:tc>
      </w:tr>
      <w:tr w:rsidR="00F64579" w14:paraId="645ED332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5255799" w14:textId="77777777" w:rsidR="00F64579" w:rsidRDefault="00F64579" w:rsidP="00F64579"/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14:paraId="249E57C9" w14:textId="34A56F92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Räume für öffentliche Zwecke vorgesehen</w:t>
            </w:r>
          </w:p>
        </w:tc>
        <w:tc>
          <w:tcPr>
            <w:tcW w:w="4251" w:type="dxa"/>
            <w:tcBorders>
              <w:top w:val="single" w:sz="4" w:space="0" w:color="auto"/>
              <w:bottom w:val="nil"/>
            </w:tcBorders>
          </w:tcPr>
          <w:p w14:paraId="699A6D45" w14:textId="7EBF18FB" w:rsidR="00F64579" w:rsidRDefault="00F64579" w:rsidP="00F64579"/>
        </w:tc>
      </w:tr>
      <w:tr w:rsidR="00F64579" w14:paraId="5BDBCEDC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D90AEB" w14:textId="77777777" w:rsidR="00F64579" w:rsidRDefault="00F64579" w:rsidP="00F64579"/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3584A679" w14:textId="7EFA0F16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Räume für Bildungszwecke vorgesehen</w:t>
            </w:r>
          </w:p>
        </w:tc>
        <w:tc>
          <w:tcPr>
            <w:tcW w:w="4251" w:type="dxa"/>
            <w:tcBorders>
              <w:top w:val="nil"/>
              <w:left w:val="single" w:sz="4" w:space="0" w:color="auto"/>
              <w:bottom w:val="nil"/>
            </w:tcBorders>
          </w:tcPr>
          <w:p w14:paraId="3CF34646" w14:textId="770174F8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mehr als 50 Besucher zu erw.</w:t>
            </w:r>
          </w:p>
        </w:tc>
      </w:tr>
      <w:tr w:rsidR="00F64579" w14:paraId="1EAACE43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9BA930" w14:textId="77777777" w:rsidR="00F64579" w:rsidRDefault="00F64579" w:rsidP="00F64579"/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14:paraId="60B6530E" w14:textId="138C7374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Handelsbetrieb oder Geldinstitut</w:t>
            </w:r>
          </w:p>
        </w:tc>
        <w:tc>
          <w:tcPr>
            <w:tcW w:w="4251" w:type="dxa"/>
            <w:tcBorders>
              <w:top w:val="nil"/>
              <w:left w:val="single" w:sz="4" w:space="0" w:color="auto"/>
              <w:bottom w:val="nil"/>
            </w:tcBorders>
          </w:tcPr>
          <w:p w14:paraId="4D9D17E7" w14:textId="61779503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Planung gemäß ÖN B 1600</w:t>
            </w:r>
          </w:p>
        </w:tc>
      </w:tr>
      <w:tr w:rsidR="00F64579" w14:paraId="4023F2F1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B7B5E9" w14:textId="77777777" w:rsidR="00F64579" w:rsidRDefault="00F64579" w:rsidP="00F64579"/>
        </w:tc>
        <w:tc>
          <w:tcPr>
            <w:tcW w:w="4820" w:type="dxa"/>
            <w:tcBorders>
              <w:left w:val="single" w:sz="4" w:space="0" w:color="auto"/>
            </w:tcBorders>
          </w:tcPr>
          <w:p w14:paraId="37CA6FC1" w14:textId="7D88FD86" w:rsidR="00F64579" w:rsidRDefault="00F64579" w:rsidP="00F64579">
            <w:r>
              <w:rPr>
                <w:rFonts w:cstheme="min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</w:rPr>
              <w:instrText xml:space="preserve"> FORMCHECKBOX </w:instrText>
            </w:r>
            <w:r w:rsidR="006862CA">
              <w:rPr>
                <w:rFonts w:cstheme="minorHAnsi"/>
              </w:rPr>
            </w:r>
            <w:r w:rsidR="006862CA">
              <w:rPr>
                <w:rFonts w:cstheme="minorHAnsi"/>
              </w:rPr>
              <w:fldChar w:fldCharType="separate"/>
            </w:r>
            <w:r>
              <w:rPr>
                <w:rFonts w:cstheme="minorHAnsi"/>
              </w:rPr>
              <w:fldChar w:fldCharType="end"/>
            </w:r>
            <w:r>
              <w:rPr>
                <w:rFonts w:cstheme="minorHAnsi"/>
              </w:rPr>
              <w:tab/>
            </w:r>
            <w:r w:rsidRPr="00F64579">
              <w:rPr>
                <w:rFonts w:cstheme="minorHAnsi"/>
              </w:rPr>
              <w:t>Sozial oder Gesundheitswesen</w:t>
            </w:r>
          </w:p>
        </w:tc>
        <w:tc>
          <w:tcPr>
            <w:tcW w:w="4251" w:type="dxa"/>
            <w:tcBorders>
              <w:top w:val="nil"/>
            </w:tcBorders>
          </w:tcPr>
          <w:p w14:paraId="6C2E1D39" w14:textId="1A5017D2" w:rsidR="00F64579" w:rsidRDefault="00F64579" w:rsidP="00F64579"/>
        </w:tc>
      </w:tr>
    </w:tbl>
    <w:p w14:paraId="00D40381" w14:textId="37BB928E" w:rsidR="00773505" w:rsidRDefault="00773505" w:rsidP="00F64579"/>
    <w:p w14:paraId="31F22BF3" w14:textId="6D06D006" w:rsidR="00773505" w:rsidRDefault="00773505">
      <w:pPr>
        <w:spacing w:line="259" w:lineRule="auto"/>
      </w:pPr>
      <w:r>
        <w:br w:type="page"/>
      </w: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9071"/>
      </w:tblGrid>
      <w:tr w:rsidR="00773505" w14:paraId="7494C561" w14:textId="77777777" w:rsidTr="0061469A"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A854E16" w14:textId="09AFDC8E" w:rsidR="00773505" w:rsidRPr="00773505" w:rsidRDefault="00773505" w:rsidP="00773505">
            <w:pPr>
              <w:rPr>
                <w:b/>
                <w:bCs/>
              </w:rPr>
            </w:pPr>
            <w:r w:rsidRPr="00773505">
              <w:rPr>
                <w:b/>
                <w:bCs/>
              </w:rPr>
              <w:lastRenderedPageBreak/>
              <w:t>12.</w:t>
            </w:r>
          </w:p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77117A7B" w14:textId="362A6E6E" w:rsidR="00773505" w:rsidRPr="00773505" w:rsidRDefault="00773505" w:rsidP="00F64579">
            <w:pPr>
              <w:rPr>
                <w:b/>
                <w:bCs/>
              </w:rPr>
            </w:pPr>
            <w:r w:rsidRPr="00773505">
              <w:rPr>
                <w:b/>
                <w:bCs/>
              </w:rPr>
              <w:t xml:space="preserve">GESUCHSBEILAGEN: </w:t>
            </w:r>
            <w:r w:rsidRPr="00773505">
              <w:rPr>
                <w:b/>
                <w:bCs/>
                <w:u w:val="single"/>
              </w:rPr>
              <w:t>(angeführte Unterlagen sind zwingend vorzulegen!)</w:t>
            </w:r>
          </w:p>
        </w:tc>
      </w:tr>
      <w:tr w:rsidR="00773505" w14:paraId="270B6DF7" w14:textId="77777777" w:rsidTr="0061469A">
        <w:tc>
          <w:tcPr>
            <w:tcW w:w="567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650E75" w14:textId="77777777" w:rsidR="00773505" w:rsidRDefault="00773505" w:rsidP="00F64579"/>
        </w:tc>
        <w:tc>
          <w:tcPr>
            <w:tcW w:w="9071" w:type="dxa"/>
            <w:tcBorders>
              <w:top w:val="single" w:sz="4" w:space="0" w:color="auto"/>
              <w:left w:val="single" w:sz="4" w:space="0" w:color="auto"/>
            </w:tcBorders>
          </w:tcPr>
          <w:p w14:paraId="7CCBEC3B" w14:textId="77777777" w:rsidR="00773505" w:rsidRDefault="00773505" w:rsidP="00773505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Baupläne</w:t>
            </w:r>
            <w:r>
              <w:tab/>
            </w:r>
            <w:r w:rsidRPr="00773505">
              <w:t>1:100 (dreifach)</w:t>
            </w:r>
          </w:p>
          <w:p w14:paraId="41BFA430" w14:textId="312B54BF" w:rsidR="00773505" w:rsidRDefault="00773505" w:rsidP="00773505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Lagepläne</w:t>
            </w:r>
            <w:r>
              <w:tab/>
            </w:r>
            <w:r w:rsidRPr="00773505">
              <w:t>1:500 oder größer (dreifach)</w:t>
            </w:r>
          </w:p>
          <w:p w14:paraId="62316DC1" w14:textId="3AACE8DC" w:rsidR="00773505" w:rsidRDefault="00773505" w:rsidP="00773505">
            <w:pPr>
              <w:pStyle w:val="Listenabsatz"/>
              <w:tabs>
                <w:tab w:val="left" w:pos="2585"/>
              </w:tabs>
            </w:pPr>
            <w:r>
              <w:tab/>
            </w:r>
            <w:r w:rsidRPr="00773505">
              <w:t>lt. § 31 TBO 2022</w:t>
            </w:r>
          </w:p>
          <w:p w14:paraId="7D2AE112" w14:textId="75B99A8C" w:rsidR="00773505" w:rsidRDefault="00773505" w:rsidP="00773505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>
              <w:t xml:space="preserve">Sonstige Beilagen: </w:t>
            </w: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6990852E" w14:textId="77777777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Energieausweis</w:t>
            </w:r>
            <w:r>
              <w:tab/>
            </w:r>
            <w:r w:rsidRPr="00773505">
              <w:t>(dreifach)</w:t>
            </w:r>
          </w:p>
          <w:p w14:paraId="30F7C982" w14:textId="77777777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Altenativenprüfung § 35a TBV 2016 (Anlage 6b)</w:t>
            </w:r>
          </w:p>
          <w:p w14:paraId="5AED5B14" w14:textId="77777777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aktueller Grundbuchsauszug incl. A2- u. C-Blatt</w:t>
            </w:r>
          </w:p>
          <w:p w14:paraId="2694662D" w14:textId="77777777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Baumassenermittlung gemäß TVAG bzw. ÖNORM B1800</w:t>
            </w:r>
          </w:p>
          <w:p w14:paraId="2B52015F" w14:textId="77777777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Massenermittlung nach TROG 2022 (oberird. Baumasse)</w:t>
            </w:r>
          </w:p>
          <w:p w14:paraId="61E8477D" w14:textId="6B688755" w:rsidR="00773505" w:rsidRDefault="00773505" w:rsidP="00F64579">
            <w:pPr>
              <w:pStyle w:val="Listenabsatz"/>
              <w:numPr>
                <w:ilvl w:val="0"/>
                <w:numId w:val="3"/>
              </w:numPr>
              <w:tabs>
                <w:tab w:val="left" w:pos="2585"/>
              </w:tabs>
            </w:pPr>
            <w:r w:rsidRPr="00773505">
              <w:t>Nutzflächenermittlung aller Nutzungseinheiten (nachvollziehbare Aufstellung)</w:t>
            </w:r>
          </w:p>
        </w:tc>
      </w:tr>
    </w:tbl>
    <w:p w14:paraId="5B52ECB8" w14:textId="77777777" w:rsidR="00F64579" w:rsidRDefault="00F64579" w:rsidP="00F64579"/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7"/>
        <w:gridCol w:w="3402"/>
        <w:gridCol w:w="1276"/>
        <w:gridCol w:w="4393"/>
      </w:tblGrid>
      <w:tr w:rsidR="00CE32B3" w14:paraId="422618B3" w14:textId="77777777" w:rsidTr="0061469A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CC0D215" w14:textId="335D6DC4" w:rsidR="00CE32B3" w:rsidRPr="00773505" w:rsidRDefault="00CE32B3" w:rsidP="00773505">
            <w:pPr>
              <w:rPr>
                <w:b/>
                <w:bCs/>
              </w:rPr>
            </w:pPr>
            <w:r w:rsidRPr="00773505">
              <w:rPr>
                <w:b/>
                <w:bCs/>
              </w:rPr>
              <w:t>13.</w:t>
            </w:r>
          </w:p>
        </w:tc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51838B6" w14:textId="77777777" w:rsidR="00CE32B3" w:rsidRDefault="00CE32B3" w:rsidP="00F64579">
            <w:r w:rsidRPr="00773505">
              <w:t>Die Richtigkeit und Vollständigkeit der gemachten Angaben wird bestätigt.</w:t>
            </w:r>
          </w:p>
          <w:p w14:paraId="2C513334" w14:textId="6C9C76F2" w:rsidR="00CE32B3" w:rsidRDefault="00CE32B3" w:rsidP="00F64579">
            <w:r w:rsidRPr="00773505">
              <w:t>Pläne müssen vom Bauwerber und dazu befugten Planverfasser unterschrieben sein!</w:t>
            </w:r>
          </w:p>
        </w:tc>
      </w:tr>
      <w:tr w:rsidR="00CE32B3" w14:paraId="017362F8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A8E5774" w14:textId="77777777" w:rsidR="00CE32B3" w:rsidRDefault="00CE32B3" w:rsidP="00F645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51BDE178" w14:textId="77777777" w:rsidR="00CE32B3" w:rsidRDefault="00CE32B3" w:rsidP="00F64579"/>
        </w:tc>
        <w:tc>
          <w:tcPr>
            <w:tcW w:w="1276" w:type="dxa"/>
            <w:tcBorders>
              <w:top w:val="single" w:sz="4" w:space="0" w:color="auto"/>
            </w:tcBorders>
          </w:tcPr>
          <w:p w14:paraId="7C7F9ABF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single" w:sz="4" w:space="0" w:color="auto"/>
              <w:bottom w:val="nil"/>
            </w:tcBorders>
          </w:tcPr>
          <w:p w14:paraId="46608FA4" w14:textId="77777777" w:rsidR="00CE32B3" w:rsidRDefault="00CE32B3" w:rsidP="00F64579"/>
        </w:tc>
      </w:tr>
      <w:tr w:rsidR="00CE32B3" w14:paraId="295EF84E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A87625" w14:textId="77777777" w:rsidR="00CE32B3" w:rsidRDefault="00CE32B3" w:rsidP="00773505">
            <w:pPr>
              <w:jc w:val="center"/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14:paraId="53C9502B" w14:textId="1692DAE9" w:rsidR="00CE32B3" w:rsidRDefault="00CE32B3" w:rsidP="00773505">
            <w:pPr>
              <w:jc w:val="center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276" w:type="dxa"/>
          </w:tcPr>
          <w:p w14:paraId="6D15680C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nil"/>
              <w:bottom w:val="dotted" w:sz="4" w:space="0" w:color="auto"/>
            </w:tcBorders>
          </w:tcPr>
          <w:p w14:paraId="694579CF" w14:textId="32564647" w:rsidR="00CE32B3" w:rsidRDefault="00CE32B3" w:rsidP="00773505">
            <w:pPr>
              <w:jc w:val="center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CE32B3" w14:paraId="580018FB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6896B6" w14:textId="77777777" w:rsidR="00CE32B3" w:rsidRDefault="00CE32B3" w:rsidP="00F64579"/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66A9DCF" w14:textId="144935E9" w:rsidR="00CE32B3" w:rsidRDefault="00CE32B3" w:rsidP="00773505">
            <w:pPr>
              <w:jc w:val="center"/>
            </w:pPr>
            <w:r>
              <w:t>Ort, Datum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334D1EF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14:paraId="0C669F76" w14:textId="15E91A1F" w:rsidR="00CE32B3" w:rsidRDefault="00CE32B3" w:rsidP="00773505">
            <w:pPr>
              <w:jc w:val="center"/>
            </w:pPr>
            <w:r>
              <w:t>Unterschrift des Bauwerbers</w:t>
            </w:r>
          </w:p>
        </w:tc>
      </w:tr>
      <w:tr w:rsidR="00CE32B3" w14:paraId="00D20811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CB27FB" w14:textId="77777777" w:rsidR="00CE32B3" w:rsidRDefault="00CE32B3" w:rsidP="00F64579"/>
        </w:tc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CE63A8" w14:textId="5054ED0B" w:rsidR="00CE32B3" w:rsidRDefault="00CE32B3" w:rsidP="00F64579">
            <w:r w:rsidRPr="00773505">
              <w:t>Die Richtigkeit und Vollständigkeit der gemachten Angaben wird bestätigt.</w:t>
            </w:r>
          </w:p>
        </w:tc>
      </w:tr>
      <w:tr w:rsidR="00CE32B3" w14:paraId="4EF9DA3B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A4FEAE3" w14:textId="77777777" w:rsidR="00CE32B3" w:rsidRDefault="00CE32B3" w:rsidP="00F6457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6F2DF2E" w14:textId="77777777" w:rsidR="00CE32B3" w:rsidRDefault="00CE32B3" w:rsidP="00F64579"/>
        </w:tc>
        <w:tc>
          <w:tcPr>
            <w:tcW w:w="1276" w:type="dxa"/>
            <w:tcBorders>
              <w:top w:val="single" w:sz="4" w:space="0" w:color="auto"/>
            </w:tcBorders>
          </w:tcPr>
          <w:p w14:paraId="6E68C3F2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single" w:sz="4" w:space="0" w:color="auto"/>
              <w:bottom w:val="nil"/>
            </w:tcBorders>
          </w:tcPr>
          <w:p w14:paraId="44320BC2" w14:textId="77777777" w:rsidR="00CE32B3" w:rsidRDefault="00CE32B3" w:rsidP="00F64579"/>
        </w:tc>
      </w:tr>
      <w:tr w:rsidR="00CE32B3" w14:paraId="5E445E67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84B467" w14:textId="77777777" w:rsidR="00CE32B3" w:rsidRDefault="00CE32B3" w:rsidP="00773505">
            <w:pPr>
              <w:jc w:val="center"/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dotted" w:sz="4" w:space="0" w:color="auto"/>
            </w:tcBorders>
          </w:tcPr>
          <w:p w14:paraId="20098FE3" w14:textId="5EB180D1" w:rsidR="00CE32B3" w:rsidRDefault="00CE32B3" w:rsidP="00773505">
            <w:pPr>
              <w:jc w:val="center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276" w:type="dxa"/>
          </w:tcPr>
          <w:p w14:paraId="29E1C159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nil"/>
              <w:bottom w:val="dotted" w:sz="4" w:space="0" w:color="auto"/>
            </w:tcBorders>
          </w:tcPr>
          <w:p w14:paraId="54C32A8E" w14:textId="5AA7ABFD" w:rsidR="00CE32B3" w:rsidRDefault="00CE32B3" w:rsidP="00773505">
            <w:pPr>
              <w:jc w:val="center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E32B3" w14:paraId="009D955C" w14:textId="77777777" w:rsidTr="0061469A"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8F5DF8" w14:textId="77777777" w:rsidR="00CE32B3" w:rsidRDefault="00CE32B3" w:rsidP="00CE32B3">
            <w:pPr>
              <w:jc w:val="center"/>
            </w:pPr>
          </w:p>
        </w:tc>
        <w:tc>
          <w:tcPr>
            <w:tcW w:w="34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4514A3F2" w14:textId="13595B71" w:rsidR="00CE32B3" w:rsidRDefault="00CE32B3" w:rsidP="00CE32B3">
            <w:pPr>
              <w:jc w:val="center"/>
            </w:pPr>
            <w:r>
              <w:t>Ort, Datum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3E2653D" w14:textId="77777777" w:rsidR="00CE32B3" w:rsidRDefault="00CE32B3" w:rsidP="00E305B0">
            <w:pPr>
              <w:jc w:val="center"/>
            </w:pPr>
          </w:p>
        </w:tc>
        <w:tc>
          <w:tcPr>
            <w:tcW w:w="4393" w:type="dxa"/>
            <w:tcBorders>
              <w:top w:val="dotted" w:sz="4" w:space="0" w:color="auto"/>
              <w:bottom w:val="single" w:sz="4" w:space="0" w:color="auto"/>
            </w:tcBorders>
          </w:tcPr>
          <w:p w14:paraId="5F52A555" w14:textId="58F2A405" w:rsidR="00CE32B3" w:rsidRDefault="00CE32B3" w:rsidP="00CE32B3">
            <w:pPr>
              <w:jc w:val="center"/>
            </w:pPr>
            <w:r>
              <w:t xml:space="preserve">Unterschrift des </w:t>
            </w:r>
            <w:r w:rsidR="00556695">
              <w:t>Planer</w:t>
            </w:r>
          </w:p>
        </w:tc>
      </w:tr>
    </w:tbl>
    <w:p w14:paraId="5B32988C" w14:textId="77777777" w:rsidR="00773505" w:rsidRDefault="00773505" w:rsidP="00F64579"/>
    <w:tbl>
      <w:tblPr>
        <w:tblStyle w:val="Tabellenraster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2"/>
        <w:gridCol w:w="9076"/>
      </w:tblGrid>
      <w:tr w:rsidR="00773505" w14:paraId="156D7A1D" w14:textId="77777777" w:rsidTr="0061469A">
        <w:tc>
          <w:tcPr>
            <w:tcW w:w="562" w:type="dxa"/>
            <w:vMerge w:val="restart"/>
            <w:shd w:val="clear" w:color="auto" w:fill="E7E6E6" w:themeFill="background2"/>
            <w:vAlign w:val="center"/>
          </w:tcPr>
          <w:p w14:paraId="442E5025" w14:textId="0E4ED507" w:rsidR="00773505" w:rsidRPr="00951C1A" w:rsidRDefault="00773505" w:rsidP="00BC5637">
            <w:pPr>
              <w:tabs>
                <w:tab w:val="left" w:pos="839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9076" w:type="dxa"/>
            <w:shd w:val="clear" w:color="auto" w:fill="E7E6E6" w:themeFill="background2"/>
          </w:tcPr>
          <w:p w14:paraId="3FC576DB" w14:textId="77777777" w:rsidR="00773505" w:rsidRPr="005C7053" w:rsidRDefault="00773505" w:rsidP="00BC5637">
            <w:pPr>
              <w:tabs>
                <w:tab w:val="left" w:pos="8392"/>
              </w:tabs>
              <w:ind w:left="38"/>
              <w:rPr>
                <w:b/>
                <w:bCs/>
              </w:rPr>
            </w:pPr>
            <w:r w:rsidRPr="005C7053">
              <w:rPr>
                <w:b/>
                <w:bCs/>
              </w:rPr>
              <w:t>AMTLICHE VERMERKE</w:t>
            </w:r>
          </w:p>
        </w:tc>
      </w:tr>
      <w:tr w:rsidR="00773505" w14:paraId="44EA0A7F" w14:textId="77777777" w:rsidTr="0061469A">
        <w:tc>
          <w:tcPr>
            <w:tcW w:w="562" w:type="dxa"/>
            <w:vMerge/>
            <w:shd w:val="clear" w:color="auto" w:fill="E7E6E6" w:themeFill="background2"/>
            <w:vAlign w:val="center"/>
          </w:tcPr>
          <w:p w14:paraId="23F27A1C" w14:textId="77777777" w:rsidR="00773505" w:rsidRPr="00951C1A" w:rsidRDefault="00773505" w:rsidP="00BC5637">
            <w:pPr>
              <w:jc w:val="center"/>
              <w:rPr>
                <w:b/>
                <w:bCs/>
              </w:rPr>
            </w:pPr>
          </w:p>
        </w:tc>
        <w:tc>
          <w:tcPr>
            <w:tcW w:w="9076" w:type="dxa"/>
          </w:tcPr>
          <w:p w14:paraId="28435A44" w14:textId="77777777" w:rsidR="00773505" w:rsidRDefault="00773505" w:rsidP="00BC5637"/>
          <w:p w14:paraId="7EBE71B6" w14:textId="77777777" w:rsidR="00773505" w:rsidRDefault="00773505" w:rsidP="00BC5637"/>
          <w:p w14:paraId="37B27DD7" w14:textId="77777777" w:rsidR="00773505" w:rsidRDefault="00773505" w:rsidP="00BC5637"/>
          <w:p w14:paraId="70667D5E" w14:textId="77777777" w:rsidR="00773505" w:rsidRDefault="00773505" w:rsidP="00BC5637"/>
          <w:p w14:paraId="24197259" w14:textId="77777777" w:rsidR="00773505" w:rsidRDefault="00773505" w:rsidP="00BC5637"/>
          <w:p w14:paraId="084B1ED2" w14:textId="26E46C3F" w:rsidR="00773505" w:rsidRDefault="00773505" w:rsidP="00BC5637"/>
        </w:tc>
      </w:tr>
    </w:tbl>
    <w:p w14:paraId="5ECB8060" w14:textId="77777777" w:rsidR="00773505" w:rsidRPr="00D26A24" w:rsidRDefault="00773505" w:rsidP="00F64579"/>
    <w:sectPr w:rsidR="00773505" w:rsidRPr="00D26A24" w:rsidSect="00251F00">
      <w:headerReference w:type="default" r:id="rId9"/>
      <w:footerReference w:type="default" r:id="rId10"/>
      <w:pgSz w:w="11906" w:h="16838" w:code="9"/>
      <w:pgMar w:top="-1134" w:right="1134" w:bottom="-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B8668" w14:textId="77777777" w:rsidR="00FB4DBA" w:rsidRDefault="00FB4DBA" w:rsidP="00BB6580">
      <w:pPr>
        <w:spacing w:after="0" w:line="240" w:lineRule="auto"/>
      </w:pPr>
      <w:r>
        <w:separator/>
      </w:r>
    </w:p>
  </w:endnote>
  <w:endnote w:type="continuationSeparator" w:id="0">
    <w:p w14:paraId="78674DA8" w14:textId="77777777" w:rsidR="00FB4DBA" w:rsidRDefault="00FB4DBA" w:rsidP="00BB6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9C6D31" w:rsidRPr="00CB4CCE" w14:paraId="04DB783A" w14:textId="77777777" w:rsidTr="00A321AA">
      <w:trPr>
        <w:trHeight w:val="1134"/>
      </w:trPr>
      <w:tc>
        <w:tcPr>
          <w:tcW w:w="7937" w:type="dxa"/>
          <w:vAlign w:val="bottom"/>
        </w:tcPr>
        <w:p w14:paraId="5CB96D74" w14:textId="77777777" w:rsidR="009C6D31" w:rsidRDefault="009C6D31" w:rsidP="00720ACB">
          <w:pPr>
            <w:pStyle w:val="Kopfzeile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UID: ATU 37384200 DVR: 0442780 </w:t>
          </w:r>
        </w:p>
        <w:p w14:paraId="50A8D6B4" w14:textId="77777777" w:rsidR="009C6D31" w:rsidRP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4"/>
              <w:szCs w:val="4"/>
            </w:rPr>
          </w:pPr>
        </w:p>
        <w:p w14:paraId="78418FE1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Volksbank Landeck</w:t>
          </w:r>
          <w:r>
            <w:rPr>
              <w:sz w:val="14"/>
              <w:szCs w:val="14"/>
            </w:rPr>
            <w:tab/>
            <w:t>Raiffeisenbank</w:t>
          </w:r>
        </w:p>
        <w:p w14:paraId="06399870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BIC: VBOEATWWLAN</w:t>
          </w:r>
          <w:r>
            <w:rPr>
              <w:sz w:val="14"/>
              <w:szCs w:val="14"/>
            </w:rPr>
            <w:tab/>
            <w:t>BIC: RBR TAT 22</w:t>
          </w:r>
        </w:p>
        <w:p w14:paraId="6A99B12A" w14:textId="77777777" w:rsidR="009C6D31" w:rsidRDefault="009C6D31" w:rsidP="009C6D31">
          <w:pPr>
            <w:pStyle w:val="Kopfzeile"/>
            <w:tabs>
              <w:tab w:val="clear" w:pos="4536"/>
              <w:tab w:val="left" w:pos="2587"/>
            </w:tabs>
          </w:pPr>
          <w:r>
            <w:rPr>
              <w:sz w:val="14"/>
              <w:szCs w:val="14"/>
            </w:rPr>
            <w:t xml:space="preserve">IBAN: AT56 4585 0005 7028 0222 </w:t>
          </w:r>
          <w:r>
            <w:rPr>
              <w:sz w:val="14"/>
              <w:szCs w:val="14"/>
            </w:rPr>
            <w:tab/>
            <w:t>IBAN: AT77 3699 0000 0152 0121</w:t>
          </w:r>
        </w:p>
      </w:tc>
      <w:tc>
        <w:tcPr>
          <w:tcW w:w="2268" w:type="dxa"/>
          <w:vAlign w:val="bottom"/>
        </w:tcPr>
        <w:p w14:paraId="252E861B" w14:textId="77777777" w:rsidR="009C6D31" w:rsidRPr="00CB4CCE" w:rsidRDefault="009C6D31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72A0084F" w14:textId="77777777" w:rsidR="00C6320B" w:rsidRPr="005B06EC" w:rsidRDefault="009C6D31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2DD549" wp14:editId="765C17A6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C3C13" id="Rechteck 17" o:spid="_x0000_s1026" style="position:absolute;margin-left:226.75pt;margin-top:0;width:623.6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 w:rsidR="009E74D2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043C1B" wp14:editId="2B82BAF1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" name="Rechtec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DB6530" id="Rechteck 14" o:spid="_x0000_s1026" style="position:absolute;margin-left:-72.7pt;margin-top:-.05pt;width:623.6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7937"/>
      <w:gridCol w:w="2268"/>
    </w:tblGrid>
    <w:tr w:rsidR="00773505" w:rsidRPr="00CB4CCE" w14:paraId="0C63E5B0" w14:textId="77777777" w:rsidTr="00A321AA">
      <w:trPr>
        <w:trHeight w:val="624"/>
      </w:trPr>
      <w:tc>
        <w:tcPr>
          <w:tcW w:w="7937" w:type="dxa"/>
          <w:vAlign w:val="bottom"/>
        </w:tcPr>
        <w:p w14:paraId="2D891DB7" w14:textId="67380E9A" w:rsidR="00773505" w:rsidRDefault="00773505" w:rsidP="00773505">
          <w:pPr>
            <w:pStyle w:val="Kopfzeile"/>
          </w:pPr>
        </w:p>
      </w:tc>
      <w:tc>
        <w:tcPr>
          <w:tcW w:w="2268" w:type="dxa"/>
          <w:vAlign w:val="bottom"/>
        </w:tcPr>
        <w:p w14:paraId="0045AF54" w14:textId="77777777" w:rsidR="00773505" w:rsidRPr="00CB4CCE" w:rsidRDefault="00773505" w:rsidP="00CB4CCE">
          <w:pPr>
            <w:pStyle w:val="Kopfzeile"/>
            <w:jc w:val="right"/>
            <w:rPr>
              <w:sz w:val="16"/>
              <w:szCs w:val="16"/>
            </w:rPr>
          </w:pPr>
          <w:r w:rsidRPr="00CB4CCE">
            <w:rPr>
              <w:sz w:val="16"/>
              <w:szCs w:val="16"/>
            </w:rPr>
            <w:t xml:space="preserve">Seite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PAGE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  <w:r w:rsidRPr="00CB4CCE">
            <w:rPr>
              <w:sz w:val="16"/>
              <w:szCs w:val="16"/>
            </w:rPr>
            <w:t xml:space="preserve"> | </w:t>
          </w:r>
          <w:r w:rsidRPr="00CB4CCE">
            <w:rPr>
              <w:sz w:val="16"/>
              <w:szCs w:val="16"/>
            </w:rPr>
            <w:fldChar w:fldCharType="begin"/>
          </w:r>
          <w:r w:rsidRPr="00CB4CCE">
            <w:rPr>
              <w:sz w:val="16"/>
              <w:szCs w:val="16"/>
            </w:rPr>
            <w:instrText xml:space="preserve"> NUMPAGES  </w:instrText>
          </w:r>
          <w:r w:rsidRPr="00CB4CCE">
            <w:rPr>
              <w:sz w:val="16"/>
              <w:szCs w:val="16"/>
            </w:rPr>
            <w:fldChar w:fldCharType="separate"/>
          </w:r>
          <w:r w:rsidRPr="00CB4CCE">
            <w:rPr>
              <w:noProof/>
              <w:sz w:val="16"/>
              <w:szCs w:val="16"/>
            </w:rPr>
            <w:t>1</w:t>
          </w:r>
          <w:r w:rsidRPr="00CB4CCE">
            <w:rPr>
              <w:sz w:val="16"/>
              <w:szCs w:val="16"/>
            </w:rPr>
            <w:fldChar w:fldCharType="end"/>
          </w:r>
        </w:p>
      </w:tc>
    </w:tr>
  </w:tbl>
  <w:p w14:paraId="6F6F3EF1" w14:textId="77777777" w:rsidR="00773505" w:rsidRPr="005B06EC" w:rsidRDefault="00773505" w:rsidP="005B06EC">
    <w:pPr>
      <w:pStyle w:val="Fuzeile"/>
      <w:rPr>
        <w:sz w:val="2"/>
        <w:szCs w:val="2"/>
      </w:rPr>
    </w:pP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CEA000" wp14:editId="26DCDF51">
              <wp:simplePos x="0" y="0"/>
              <wp:positionH relativeFrom="column">
                <wp:posOffset>2880019</wp:posOffset>
              </wp:positionH>
              <wp:positionV relativeFrom="paragraph">
                <wp:posOffset>-285</wp:posOffset>
              </wp:positionV>
              <wp:extent cx="7919720" cy="359410"/>
              <wp:effectExtent l="0" t="0" r="5080" b="2540"/>
              <wp:wrapNone/>
              <wp:docPr id="188540204" name="Rechteck 188540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B9910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6EA35F" id="Rechteck 188540204" o:spid="_x0000_s1026" style="position:absolute;margin-left:226.75pt;margin-top:0;width:623.6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" fillcolor="#b99107" stroked="f" strokeweight="1pt"/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6FEC90" wp14:editId="1AD30464">
              <wp:simplePos x="0" y="0"/>
              <wp:positionH relativeFrom="column">
                <wp:posOffset>-923290</wp:posOffset>
              </wp:positionH>
              <wp:positionV relativeFrom="paragraph">
                <wp:posOffset>-474</wp:posOffset>
              </wp:positionV>
              <wp:extent cx="7919720" cy="359410"/>
              <wp:effectExtent l="0" t="0" r="5080" b="2540"/>
              <wp:wrapNone/>
              <wp:docPr id="1409467159" name="Rechteck 1409467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9720" cy="359410"/>
                      </a:xfrm>
                      <a:prstGeom prst="rect">
                        <a:avLst/>
                      </a:prstGeom>
                      <a:solidFill>
                        <a:srgbClr val="237C0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15B037" id="Rechteck 1409467159" o:spid="_x0000_s1026" style="position:absolute;margin-left:-72.7pt;margin-top:-.05pt;width:623.6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" fillcolor="#237c0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F46C3" w14:textId="77777777" w:rsidR="00FB4DBA" w:rsidRDefault="00FB4DBA" w:rsidP="00BB6580">
      <w:pPr>
        <w:spacing w:after="0" w:line="240" w:lineRule="auto"/>
      </w:pPr>
      <w:r>
        <w:separator/>
      </w:r>
    </w:p>
  </w:footnote>
  <w:footnote w:type="continuationSeparator" w:id="0">
    <w:p w14:paraId="3A82532F" w14:textId="77777777" w:rsidR="00FB4DBA" w:rsidRDefault="00FB4DBA" w:rsidP="00BB6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10205" w:type="dxa"/>
      <w:tblLayout w:type="fixed"/>
      <w:tblCellMar>
        <w:top w:w="57" w:type="dxa"/>
        <w:left w:w="0" w:type="dxa"/>
        <w:bottom w:w="57" w:type="dxa"/>
      </w:tblCellMar>
      <w:tblLook w:val="04A0" w:firstRow="1" w:lastRow="0" w:firstColumn="1" w:lastColumn="0" w:noHBand="0" w:noVBand="1"/>
    </w:tblPr>
    <w:tblGrid>
      <w:gridCol w:w="1843"/>
      <w:gridCol w:w="8362"/>
    </w:tblGrid>
    <w:tr w:rsidR="001261B0" w14:paraId="47AA60B6" w14:textId="77777777" w:rsidTr="00C90580">
      <w:trPr>
        <w:trHeight w:val="2268"/>
      </w:trPr>
      <w:tc>
        <w:tcPr>
          <w:tcW w:w="1843" w:type="dxa"/>
        </w:tcPr>
        <w:p w14:paraId="1BBF8726" w14:textId="77777777" w:rsidR="001261B0" w:rsidRDefault="0072298B" w:rsidP="00C90580">
          <w:pPr>
            <w:pStyle w:val="Kopfzeile"/>
            <w:tabs>
              <w:tab w:val="clear" w:pos="4536"/>
              <w:tab w:val="clear" w:pos="9072"/>
              <w:tab w:val="left" w:pos="1615"/>
            </w:tabs>
          </w:pPr>
          <w:r>
            <w:rPr>
              <w:noProof/>
            </w:rPr>
            <w:drawing>
              <wp:inline distT="0" distB="0" distL="0" distR="0" wp14:anchorId="17D2B758" wp14:editId="09D06AD0">
                <wp:extent cx="880281" cy="1029610"/>
                <wp:effectExtent l="0" t="0" r="0" b="0"/>
                <wp:docPr id="802437792" name="Grafik 802437792" descr="Ein Bild, das Text, Spiele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fik 8" descr="Ein Bild, das Text, Spiele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27" cy="1035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2" w:type="dxa"/>
        </w:tcPr>
        <w:p w14:paraId="1DB09047" w14:textId="77777777" w:rsidR="001261B0" w:rsidRPr="002D58E8" w:rsidRDefault="004719CF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sz w:val="48"/>
              <w:szCs w:val="48"/>
            </w:rPr>
          </w:pPr>
          <w:r>
            <w:rPr>
              <w:rFonts w:ascii="Times New Roman" w:hAnsi="Times New Roman" w:cs="Times New Roman"/>
              <w:noProof/>
              <w:sz w:val="48"/>
              <w:szCs w:val="48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 wp14:anchorId="1B9E57C0" wp14:editId="24991E58">
                    <wp:simplePos x="0" y="0"/>
                    <wp:positionH relativeFrom="column">
                      <wp:posOffset>3793973</wp:posOffset>
                    </wp:positionH>
                    <wp:positionV relativeFrom="paragraph">
                      <wp:posOffset>-666979</wp:posOffset>
                    </wp:positionV>
                    <wp:extent cx="1897380" cy="1919416"/>
                    <wp:effectExtent l="0" t="0" r="0" b="214630"/>
                    <wp:wrapNone/>
                    <wp:docPr id="1" name="Gruppieren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897380" cy="1919416"/>
                              <a:chOff x="0" y="0"/>
                              <a:chExt cx="1897380" cy="1919416"/>
                            </a:xfrm>
                          </wpg:grpSpPr>
                          <wps:wsp>
                            <wps:cNvPr id="10" name="Gleichschenkliges Dreieck 10"/>
                            <wps:cNvSpPr/>
                            <wps:spPr>
                              <a:xfrm rot="2683138">
                                <a:off x="0" y="635885"/>
                                <a:ext cx="1897380" cy="960120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B9910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Gleichschenkliges Dreieck 12"/>
                            <wps:cNvSpPr/>
                            <wps:spPr>
                              <a:xfrm rot="2700446">
                                <a:off x="150178" y="485707"/>
                                <a:ext cx="1919416" cy="948002"/>
                              </a:xfrm>
                              <a:prstGeom prst="triangle">
                                <a:avLst>
                                  <a:gd name="adj" fmla="val 50225"/>
                                </a:avLst>
                              </a:prstGeom>
                              <a:solidFill>
                                <a:srgbClr val="237C0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70C053BB" id="Gruppieren 1" o:spid="_x0000_s1026" style="position:absolute;margin-left:298.75pt;margin-top:-52.5pt;width:149.4pt;height:151.15pt;z-index:251666432" coordsize="18973,19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0" o:spid="_x0000_s1027" type="#_x0000_t5" style="position:absolute;top:6358;width:18973;height:9602;rotation:2930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" adj="10849" fillcolor="#b99107" stroked="f" strokeweight="1pt"/>
                    <v:shape id="Gleichschenkliges Dreieck 12" o:spid="_x0000_s1028" type="#_x0000_t5" style="position:absolute;left:1501;top:4857;width:19194;height:9480;rotation:2949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" adj="10849" fillcolor="#237c01" stroked="f" strokeweight="1pt"/>
                  </v:group>
                </w:pict>
              </mc:Fallback>
            </mc:AlternateConten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Gemeinde</w:t>
          </w:r>
          <w:r w:rsidR="00FC32EE" w:rsidRPr="002D58E8">
            <w:rPr>
              <w:rFonts w:ascii="Times New Roman" w:hAnsi="Times New Roman" w:cs="Times New Roman"/>
              <w:sz w:val="48"/>
              <w:szCs w:val="48"/>
            </w:rPr>
            <w:t xml:space="preserve"> </w:t>
          </w:r>
          <w:r w:rsidR="001261B0" w:rsidRPr="002D58E8">
            <w:rPr>
              <w:rFonts w:ascii="Times New Roman" w:hAnsi="Times New Roman" w:cs="Times New Roman"/>
              <w:sz w:val="48"/>
              <w:szCs w:val="48"/>
            </w:rPr>
            <w:t>Pfunds</w:t>
          </w:r>
        </w:p>
        <w:p w14:paraId="199BB49C" w14:textId="77777777" w:rsidR="001261B0" w:rsidRPr="002D58E8" w:rsidRDefault="009C4193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  <w:rPr>
              <w:rFonts w:ascii="Times New Roman" w:hAnsi="Times New Roman" w:cs="Times New Roman"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i/>
              <w:iCs/>
              <w:sz w:val="20"/>
              <w:szCs w:val="20"/>
            </w:rPr>
            <w:t xml:space="preserve"> </w:t>
          </w:r>
          <w:r w:rsidR="002D58E8" w:rsidRPr="002D58E8">
            <w:rPr>
              <w:rFonts w:ascii="Times New Roman" w:hAnsi="Times New Roman" w:cs="Times New Roman"/>
              <w:i/>
              <w:iCs/>
              <w:sz w:val="20"/>
              <w:szCs w:val="20"/>
            </w:rPr>
            <w:t>Stuben 45 | 6542 Pfunds</w:t>
          </w:r>
        </w:p>
        <w:p w14:paraId="056C7CB9" w14:textId="77777777" w:rsidR="00FC32EE" w:rsidRDefault="00FC32EE" w:rsidP="00720ACB">
          <w:pPr>
            <w:pStyle w:val="Kopfzeile"/>
            <w:tabs>
              <w:tab w:val="clear" w:pos="4536"/>
              <w:tab w:val="left" w:pos="3432"/>
              <w:tab w:val="left" w:pos="4141"/>
            </w:tabs>
          </w:pPr>
        </w:p>
        <w:p w14:paraId="2DF97397" w14:textId="77777777" w:rsidR="00720ACB" w:rsidRDefault="00FC32EE" w:rsidP="00720ACB">
          <w:pPr>
            <w:pStyle w:val="Kopfzeile"/>
            <w:tabs>
              <w:tab w:val="clear" w:pos="4536"/>
              <w:tab w:val="left" w:pos="597"/>
            </w:tabs>
            <w:rPr>
              <w:sz w:val="20"/>
              <w:szCs w:val="20"/>
            </w:rPr>
          </w:pPr>
          <w:r w:rsidRPr="00FC32EE">
            <w:rPr>
              <w:sz w:val="20"/>
              <w:szCs w:val="20"/>
            </w:rPr>
            <w:sym w:font="Wingdings 2" w:char="F027"/>
          </w:r>
          <w:r w:rsidRPr="00FC32EE">
            <w:rPr>
              <w:sz w:val="20"/>
              <w:szCs w:val="20"/>
            </w:rPr>
            <w:tab/>
            <w:t xml:space="preserve">+43 (0) 5474 52 21 </w:t>
          </w:r>
        </w:p>
        <w:p w14:paraId="55D42C0A" w14:textId="18DF85C1" w:rsidR="00FC32EE" w:rsidRDefault="00FC32EE" w:rsidP="00720ACB">
          <w:pPr>
            <w:pStyle w:val="Kopfzeile"/>
            <w:tabs>
              <w:tab w:val="clear" w:pos="4536"/>
              <w:tab w:val="clear" w:pos="9072"/>
              <w:tab w:val="left" w:pos="597"/>
              <w:tab w:val="center" w:pos="4073"/>
            </w:tabs>
          </w:pPr>
          <w:r w:rsidRPr="00FC32EE">
            <w:rPr>
              <w:sz w:val="20"/>
              <w:szCs w:val="20"/>
            </w:rPr>
            <w:sym w:font="Wingdings" w:char="F02B"/>
          </w:r>
          <w:r w:rsidRPr="00FC32EE">
            <w:rPr>
              <w:sz w:val="20"/>
              <w:szCs w:val="20"/>
            </w:rPr>
            <w:tab/>
            <w:t>gemeinde@pfunds.gv.at</w:t>
          </w:r>
        </w:p>
      </w:tc>
    </w:tr>
  </w:tbl>
  <w:p w14:paraId="6E4D013A" w14:textId="77777777" w:rsidR="00405F04" w:rsidRPr="00707171" w:rsidRDefault="00405F04" w:rsidP="00707171">
    <w:pPr>
      <w:pStyle w:val="Kopfzeile"/>
      <w:tabs>
        <w:tab w:val="clear" w:pos="4536"/>
      </w:tabs>
      <w:ind w:right="-142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823B5" w14:textId="77777777" w:rsidR="00251F00" w:rsidRPr="0044789F" w:rsidRDefault="0044789F" w:rsidP="0044789F">
    <w:pPr>
      <w:jc w:val="center"/>
    </w:pPr>
    <w:r w:rsidRPr="002774CE">
      <w:rPr>
        <w:b/>
        <w:bCs/>
        <w:vanish/>
        <w:sz w:val="36"/>
        <w:szCs w:val="36"/>
        <w:highlight w:val="yellow"/>
      </w:rPr>
      <w:t xml:space="preserve">Bitte in graue Kästchen </w:t>
    </w:r>
    <w:r>
      <w:rPr>
        <w:b/>
        <w:bCs/>
        <w:vanish/>
        <w:sz w:val="36"/>
        <w:szCs w:val="36"/>
        <w:highlight w:val="yellow"/>
      </w:rPr>
      <w:t>an</w:t>
    </w:r>
    <w:r w:rsidRPr="002774CE">
      <w:rPr>
        <w:b/>
        <w:bCs/>
        <w:vanish/>
        <w:sz w:val="36"/>
        <w:szCs w:val="36"/>
        <w:highlight w:val="yellow"/>
      </w:rPr>
      <w:t>klicken und ausfüllen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5C2BF7"/>
    <w:multiLevelType w:val="hybridMultilevel"/>
    <w:tmpl w:val="A0E02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853FAA"/>
    <w:multiLevelType w:val="hybridMultilevel"/>
    <w:tmpl w:val="10A27A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75AD9"/>
    <w:multiLevelType w:val="hybridMultilevel"/>
    <w:tmpl w:val="427055D8"/>
    <w:lvl w:ilvl="0" w:tplc="BA3C1C7C">
      <w:start w:val="6542"/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489511">
    <w:abstractNumId w:val="2"/>
  </w:num>
  <w:num w:numId="2" w16cid:durableId="464783978">
    <w:abstractNumId w:val="0"/>
  </w:num>
  <w:num w:numId="3" w16cid:durableId="2174758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zy7vAC9H6+hFNgmlG6lHnMaj42XkyA0gCkkrGW+8T0JYNJvPWiu8sbRDp0EG3pYddcoXV12eWpo7IfKBuRsaw==" w:salt="1outLJtcnsf3KOQsUJV6T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580"/>
    <w:rsid w:val="00016884"/>
    <w:rsid w:val="00072107"/>
    <w:rsid w:val="001261B0"/>
    <w:rsid w:val="001E5A90"/>
    <w:rsid w:val="00243697"/>
    <w:rsid w:val="00251F00"/>
    <w:rsid w:val="002A257C"/>
    <w:rsid w:val="002C241D"/>
    <w:rsid w:val="002D58E8"/>
    <w:rsid w:val="002E481B"/>
    <w:rsid w:val="002F4157"/>
    <w:rsid w:val="00305456"/>
    <w:rsid w:val="003620B7"/>
    <w:rsid w:val="003A6F20"/>
    <w:rsid w:val="003B6C57"/>
    <w:rsid w:val="00405F04"/>
    <w:rsid w:val="004139AC"/>
    <w:rsid w:val="004307F0"/>
    <w:rsid w:val="0044789F"/>
    <w:rsid w:val="004719CF"/>
    <w:rsid w:val="00471EFF"/>
    <w:rsid w:val="004E2B06"/>
    <w:rsid w:val="004E522F"/>
    <w:rsid w:val="004E66A3"/>
    <w:rsid w:val="00555AF8"/>
    <w:rsid w:val="00556695"/>
    <w:rsid w:val="005B06EC"/>
    <w:rsid w:val="00602E15"/>
    <w:rsid w:val="0061469A"/>
    <w:rsid w:val="0064507E"/>
    <w:rsid w:val="006862CA"/>
    <w:rsid w:val="006909EA"/>
    <w:rsid w:val="007065BB"/>
    <w:rsid w:val="00707171"/>
    <w:rsid w:val="00720ACB"/>
    <w:rsid w:val="0072298B"/>
    <w:rsid w:val="0075330B"/>
    <w:rsid w:val="00773172"/>
    <w:rsid w:val="00773505"/>
    <w:rsid w:val="007A0193"/>
    <w:rsid w:val="007A5283"/>
    <w:rsid w:val="0084338B"/>
    <w:rsid w:val="009A66B9"/>
    <w:rsid w:val="009C4193"/>
    <w:rsid w:val="009C6D31"/>
    <w:rsid w:val="009E74D2"/>
    <w:rsid w:val="00A321AA"/>
    <w:rsid w:val="00AF0A41"/>
    <w:rsid w:val="00B23B6F"/>
    <w:rsid w:val="00B52350"/>
    <w:rsid w:val="00BB6580"/>
    <w:rsid w:val="00BC4211"/>
    <w:rsid w:val="00BD1412"/>
    <w:rsid w:val="00C0690C"/>
    <w:rsid w:val="00C13FB8"/>
    <w:rsid w:val="00C24EB9"/>
    <w:rsid w:val="00C6320B"/>
    <w:rsid w:val="00C90580"/>
    <w:rsid w:val="00CB4CCE"/>
    <w:rsid w:val="00CE32B3"/>
    <w:rsid w:val="00CE4470"/>
    <w:rsid w:val="00D21F71"/>
    <w:rsid w:val="00D26A24"/>
    <w:rsid w:val="00DF6A20"/>
    <w:rsid w:val="00E10234"/>
    <w:rsid w:val="00E117F8"/>
    <w:rsid w:val="00E305B0"/>
    <w:rsid w:val="00EB62C8"/>
    <w:rsid w:val="00EB6655"/>
    <w:rsid w:val="00F15B8E"/>
    <w:rsid w:val="00F30C1E"/>
    <w:rsid w:val="00F42ACB"/>
    <w:rsid w:val="00F61039"/>
    <w:rsid w:val="00F64579"/>
    <w:rsid w:val="00F90058"/>
    <w:rsid w:val="00FB4DBA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CBC16"/>
  <w15:chartTrackingRefBased/>
  <w15:docId w15:val="{99DB7D37-E28C-45C3-83C3-B28013702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0580"/>
    <w:pPr>
      <w:spacing w:line="288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80"/>
  </w:style>
  <w:style w:type="paragraph" w:styleId="Fuzeile">
    <w:name w:val="footer"/>
    <w:basedOn w:val="Standard"/>
    <w:link w:val="FuzeileZchn"/>
    <w:uiPriority w:val="99"/>
    <w:unhideWhenUsed/>
    <w:rsid w:val="00BB6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80"/>
  </w:style>
  <w:style w:type="table" w:styleId="Tabellenraster">
    <w:name w:val="Table Grid"/>
    <w:basedOn w:val="NormaleTabelle"/>
    <w:uiPriority w:val="39"/>
    <w:rsid w:val="00BB6580"/>
    <w:pPr>
      <w:spacing w:after="0" w:line="240" w:lineRule="auto"/>
    </w:pPr>
    <w:tblPr/>
  </w:style>
  <w:style w:type="character" w:styleId="Platzhaltertext">
    <w:name w:val="Placeholder Text"/>
    <w:basedOn w:val="Absatz-Standardschriftart"/>
    <w:uiPriority w:val="99"/>
    <w:semiHidden/>
    <w:rsid w:val="00BB6580"/>
    <w:rPr>
      <w:color w:val="808080"/>
    </w:rPr>
  </w:style>
  <w:style w:type="paragraph" w:styleId="Listenabsatz">
    <w:name w:val="List Paragraph"/>
    <w:basedOn w:val="Standard"/>
    <w:uiPriority w:val="34"/>
    <w:qFormat/>
    <w:rsid w:val="00773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67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04\Desktop\Briefvorlage%20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NEU.dotx</Template>
  <TotalTime>0</TotalTime>
  <Pages>5</Pages>
  <Words>999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Hofer - Gemeinde Pfunds</dc:creator>
  <cp:keywords/>
  <dc:description/>
  <cp:lastModifiedBy>Sekretariat / Gemeinde Pfunds</cp:lastModifiedBy>
  <cp:revision>27</cp:revision>
  <cp:lastPrinted>2022-10-10T12:31:00Z</cp:lastPrinted>
  <dcterms:created xsi:type="dcterms:W3CDTF">2023-04-13T14:15:00Z</dcterms:created>
  <dcterms:modified xsi:type="dcterms:W3CDTF">2024-04-05T09:00:00Z</dcterms:modified>
</cp:coreProperties>
</file>