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9BCCA" w14:textId="354A580D" w:rsidR="00F90058" w:rsidRDefault="005078E1" w:rsidP="006E48A4">
      <w:pPr>
        <w:tabs>
          <w:tab w:val="left" w:pos="2467"/>
        </w:tabs>
        <w:spacing w:after="0" w:line="288" w:lineRule="auto"/>
        <w:jc w:val="center"/>
        <w:rPr>
          <w:rFonts w:ascii="Aharoni" w:hAnsi="Aharoni" w:cs="Aharoni"/>
          <w:sz w:val="52"/>
          <w:szCs w:val="52"/>
        </w:rPr>
      </w:pPr>
      <w:r w:rsidRPr="005078E1">
        <w:rPr>
          <w:rFonts w:ascii="Aharoni" w:hAnsi="Aharoni" w:cs="Aharoni" w:hint="cs"/>
          <w:sz w:val="52"/>
          <w:szCs w:val="52"/>
        </w:rPr>
        <w:t>Anmeldung Ferienwohnung</w:t>
      </w:r>
    </w:p>
    <w:tbl>
      <w:tblPr>
        <w:tblStyle w:val="Tabellenraster"/>
        <w:tblW w:w="9853" w:type="dxa"/>
        <w:tblLayout w:type="fixed"/>
        <w:tblCellMar>
          <w:top w:w="57" w:type="dxa"/>
          <w:bottom w:w="57" w:type="dxa"/>
        </w:tblCellMar>
        <w:tblLook w:val="04A0" w:firstRow="1" w:lastRow="0" w:firstColumn="1" w:lastColumn="0" w:noHBand="0" w:noVBand="1"/>
      </w:tblPr>
      <w:tblGrid>
        <w:gridCol w:w="852"/>
        <w:gridCol w:w="1135"/>
        <w:gridCol w:w="843"/>
        <w:gridCol w:w="149"/>
        <w:gridCol w:w="560"/>
        <w:gridCol w:w="574"/>
        <w:gridCol w:w="1134"/>
        <w:gridCol w:w="4606"/>
      </w:tblGrid>
      <w:tr w:rsidR="006D3FC7" w14:paraId="6DBCCE9F" w14:textId="77777777" w:rsidTr="002D0B26">
        <w:tc>
          <w:tcPr>
            <w:tcW w:w="3539" w:type="dxa"/>
            <w:gridSpan w:val="5"/>
            <w:tcBorders>
              <w:top w:val="single" w:sz="4" w:space="0" w:color="auto"/>
              <w:left w:val="single" w:sz="4" w:space="0" w:color="auto"/>
            </w:tcBorders>
            <w:shd w:val="clear" w:color="auto" w:fill="E7E6E6" w:themeFill="background2"/>
          </w:tcPr>
          <w:p w14:paraId="56BDEDC0" w14:textId="016DC584" w:rsidR="006D3FC7" w:rsidRPr="00A561AA" w:rsidRDefault="006D3FC7" w:rsidP="006E48A4">
            <w:pPr>
              <w:spacing w:line="288" w:lineRule="auto"/>
              <w:rPr>
                <w:b/>
                <w:bCs/>
              </w:rPr>
            </w:pPr>
            <w:r w:rsidRPr="00A561AA">
              <w:rPr>
                <w:b/>
                <w:bCs/>
              </w:rPr>
              <w:t>Vermieter(in):</w:t>
            </w:r>
          </w:p>
        </w:tc>
        <w:tc>
          <w:tcPr>
            <w:tcW w:w="6314" w:type="dxa"/>
            <w:gridSpan w:val="3"/>
            <w:tcBorders>
              <w:top w:val="single" w:sz="4" w:space="0" w:color="auto"/>
              <w:bottom w:val="dotted" w:sz="4" w:space="0" w:color="auto"/>
              <w:right w:val="single" w:sz="4" w:space="0" w:color="auto"/>
            </w:tcBorders>
          </w:tcPr>
          <w:p w14:paraId="71C6ABE1" w14:textId="0532F480" w:rsidR="006D3FC7" w:rsidRDefault="006D3FC7" w:rsidP="006E48A4">
            <w:pPr>
              <w:spacing w:line="288" w:lineRule="auto"/>
            </w:pPr>
            <w:r>
              <w:fldChar w:fldCharType="begin">
                <w:ffData>
                  <w:name w:val="Text2"/>
                  <w:enabled/>
                  <w:calcOnExit w:val="0"/>
                  <w:textInput/>
                </w:ffData>
              </w:fldChar>
            </w:r>
            <w:r>
              <w:instrText xml:space="preserve"> </w:instrText>
            </w:r>
            <w:r>
              <w:rPr>
                <w:rFonts w:hint="cs"/>
              </w:rPr>
              <w:instrText>FORMTEXT</w:instrText>
            </w:r>
            <w:r>
              <w:instrText xml:space="preserve"> </w:instrText>
            </w:r>
            <w:r>
              <w:fldChar w:fldCharType="separate"/>
            </w:r>
            <w:r>
              <w:rPr>
                <w:noProof/>
              </w:rPr>
              <w:t> </w:t>
            </w:r>
            <w:r>
              <w:rPr>
                <w:noProof/>
              </w:rPr>
              <w:t> </w:t>
            </w:r>
            <w:r>
              <w:rPr>
                <w:noProof/>
              </w:rPr>
              <w:t> </w:t>
            </w:r>
            <w:r>
              <w:rPr>
                <w:noProof/>
              </w:rPr>
              <w:t> </w:t>
            </w:r>
            <w:r>
              <w:rPr>
                <w:noProof/>
              </w:rPr>
              <w:t> </w:t>
            </w:r>
            <w:r>
              <w:fldChar w:fldCharType="end"/>
            </w:r>
          </w:p>
        </w:tc>
      </w:tr>
      <w:tr w:rsidR="006D3FC7" w14:paraId="683E8459" w14:textId="77777777" w:rsidTr="002D0B26">
        <w:tc>
          <w:tcPr>
            <w:tcW w:w="3539" w:type="dxa"/>
            <w:gridSpan w:val="5"/>
            <w:tcBorders>
              <w:left w:val="single" w:sz="4" w:space="0" w:color="auto"/>
            </w:tcBorders>
            <w:shd w:val="clear" w:color="auto" w:fill="E7E6E6" w:themeFill="background2"/>
          </w:tcPr>
          <w:p w14:paraId="563E8D09" w14:textId="0CDB90F7" w:rsidR="006D3FC7" w:rsidRPr="00A561AA" w:rsidRDefault="006D3FC7" w:rsidP="006E48A4">
            <w:pPr>
              <w:spacing w:line="288" w:lineRule="auto"/>
              <w:rPr>
                <w:b/>
                <w:bCs/>
              </w:rPr>
            </w:pPr>
            <w:r>
              <w:rPr>
                <w:b/>
                <w:bCs/>
              </w:rPr>
              <w:t xml:space="preserve">Name der Ferienwohnung/Apart: </w:t>
            </w:r>
          </w:p>
        </w:tc>
        <w:tc>
          <w:tcPr>
            <w:tcW w:w="6314" w:type="dxa"/>
            <w:gridSpan w:val="3"/>
            <w:tcBorders>
              <w:top w:val="dotted" w:sz="4" w:space="0" w:color="auto"/>
              <w:bottom w:val="dotted" w:sz="4" w:space="0" w:color="auto"/>
              <w:right w:val="single" w:sz="4" w:space="0" w:color="auto"/>
            </w:tcBorders>
          </w:tcPr>
          <w:p w14:paraId="69F14705" w14:textId="54E7F485" w:rsidR="006D3FC7" w:rsidRDefault="006D3FC7" w:rsidP="006E48A4">
            <w:pPr>
              <w:spacing w:line="288" w:lineRule="auto"/>
            </w:pPr>
            <w:r>
              <w:fldChar w:fldCharType="begin">
                <w:ffData>
                  <w:name w:val="Text2"/>
                  <w:enabled/>
                  <w:calcOnExit w:val="0"/>
                  <w:textInput/>
                </w:ffData>
              </w:fldChar>
            </w:r>
            <w:r>
              <w:instrText xml:space="preserve"> </w:instrText>
            </w:r>
            <w:r>
              <w:rPr>
                <w:rFonts w:hint="cs"/>
              </w:rPr>
              <w:instrText>FORMTEXT</w:instrText>
            </w:r>
            <w:r>
              <w:instrText xml:space="preserve"> </w:instrText>
            </w:r>
            <w:r>
              <w:fldChar w:fldCharType="separate"/>
            </w:r>
            <w:r>
              <w:rPr>
                <w:noProof/>
              </w:rPr>
              <w:t> </w:t>
            </w:r>
            <w:r>
              <w:rPr>
                <w:noProof/>
              </w:rPr>
              <w:t> </w:t>
            </w:r>
            <w:r>
              <w:rPr>
                <w:noProof/>
              </w:rPr>
              <w:t> </w:t>
            </w:r>
            <w:r>
              <w:rPr>
                <w:noProof/>
              </w:rPr>
              <w:t> </w:t>
            </w:r>
            <w:r>
              <w:rPr>
                <w:noProof/>
              </w:rPr>
              <w:t> </w:t>
            </w:r>
            <w:r>
              <w:fldChar w:fldCharType="end"/>
            </w:r>
          </w:p>
        </w:tc>
      </w:tr>
      <w:tr w:rsidR="005078E1" w14:paraId="12BA79EE" w14:textId="77777777" w:rsidTr="006D3FC7">
        <w:tblPrEx>
          <w:tblBorders>
            <w:top w:val="single" w:sz="4" w:space="0" w:color="auto"/>
            <w:left w:val="single" w:sz="4" w:space="0" w:color="auto"/>
            <w:bottom w:val="single" w:sz="4" w:space="0" w:color="auto"/>
            <w:right w:val="single" w:sz="4" w:space="0" w:color="auto"/>
          </w:tblBorders>
        </w:tblPrEx>
        <w:tc>
          <w:tcPr>
            <w:tcW w:w="3539" w:type="dxa"/>
            <w:gridSpan w:val="5"/>
            <w:tcBorders>
              <w:top w:val="nil"/>
              <w:left w:val="single" w:sz="4" w:space="0" w:color="auto"/>
              <w:bottom w:val="nil"/>
            </w:tcBorders>
            <w:shd w:val="clear" w:color="auto" w:fill="E7E6E6" w:themeFill="background2"/>
          </w:tcPr>
          <w:p w14:paraId="4CDAE661" w14:textId="641B4A6B" w:rsidR="005078E1" w:rsidRPr="006B28CF" w:rsidRDefault="005078E1" w:rsidP="006E48A4">
            <w:pPr>
              <w:spacing w:line="288" w:lineRule="auto"/>
              <w:rPr>
                <w:b/>
                <w:bCs/>
              </w:rPr>
            </w:pPr>
            <w:r w:rsidRPr="006B28CF">
              <w:rPr>
                <w:b/>
                <w:bCs/>
              </w:rPr>
              <w:t xml:space="preserve">Anschrift: </w:t>
            </w:r>
          </w:p>
        </w:tc>
        <w:tc>
          <w:tcPr>
            <w:tcW w:w="6314" w:type="dxa"/>
            <w:gridSpan w:val="3"/>
            <w:tcBorders>
              <w:top w:val="nil"/>
              <w:bottom w:val="single" w:sz="4" w:space="0" w:color="auto"/>
            </w:tcBorders>
          </w:tcPr>
          <w:p w14:paraId="04C4F367" w14:textId="419CD715" w:rsidR="005078E1" w:rsidRDefault="005078E1" w:rsidP="006E48A4">
            <w:pPr>
              <w:spacing w:line="288" w:lineRule="auto"/>
            </w:pPr>
            <w:r>
              <w:fldChar w:fldCharType="begin">
                <w:ffData>
                  <w:name w:val="Text2"/>
                  <w:enabled/>
                  <w:calcOnExit w:val="0"/>
                  <w:textInput/>
                </w:ffData>
              </w:fldChar>
            </w:r>
            <w:bookmarkStart w:id="0" w:name="Text2"/>
            <w:r>
              <w:instrText xml:space="preserve"> </w:instrText>
            </w:r>
            <w:r>
              <w:rPr>
                <w:rFonts w:hint="cs"/>
              </w:rPr>
              <w:instrText>FORMTEXT</w:instrText>
            </w:r>
            <w:r>
              <w:instrText xml:space="preserve"> </w:instrText>
            </w:r>
            <w:r>
              <w:fldChar w:fldCharType="separate"/>
            </w:r>
            <w:r>
              <w:rPr>
                <w:noProof/>
              </w:rPr>
              <w:t> </w:t>
            </w:r>
            <w:r>
              <w:rPr>
                <w:noProof/>
              </w:rPr>
              <w:t> </w:t>
            </w:r>
            <w:r>
              <w:rPr>
                <w:noProof/>
              </w:rPr>
              <w:t> </w:t>
            </w:r>
            <w:r>
              <w:rPr>
                <w:noProof/>
              </w:rPr>
              <w:t> </w:t>
            </w:r>
            <w:r>
              <w:rPr>
                <w:noProof/>
              </w:rPr>
              <w:t> </w:t>
            </w:r>
            <w:r>
              <w:fldChar w:fldCharType="end"/>
            </w:r>
            <w:bookmarkEnd w:id="0"/>
          </w:p>
        </w:tc>
      </w:tr>
      <w:tr w:rsidR="005078E1" w14:paraId="2681B960" w14:textId="77777777" w:rsidTr="00BE7D3F">
        <w:tc>
          <w:tcPr>
            <w:tcW w:w="9853" w:type="dxa"/>
            <w:gridSpan w:val="8"/>
            <w:tcBorders>
              <w:top w:val="single" w:sz="4" w:space="0" w:color="auto"/>
              <w:bottom w:val="single" w:sz="4" w:space="0" w:color="auto"/>
            </w:tcBorders>
          </w:tcPr>
          <w:p w14:paraId="38B8D9A1" w14:textId="02700FF4" w:rsidR="005078E1" w:rsidRDefault="005078E1" w:rsidP="006E48A4">
            <w:pPr>
              <w:spacing w:line="288" w:lineRule="auto"/>
            </w:pPr>
            <w:r>
              <w:t>Gemäß § 4 (1) des Privatzimmervermietungsgesetzes vom 26.06.1959, LGBl.Nr.29/1959 i.d.g.F., zeige ich hiermit an, dass ich in meiner Wohnung im Hause</w:t>
            </w:r>
          </w:p>
        </w:tc>
      </w:tr>
      <w:tr w:rsidR="005078E1" w14:paraId="0C941CD5" w14:textId="77777777" w:rsidTr="006D3FC7">
        <w:tc>
          <w:tcPr>
            <w:tcW w:w="2830" w:type="dxa"/>
            <w:gridSpan w:val="3"/>
            <w:tcBorders>
              <w:top w:val="single" w:sz="4" w:space="0" w:color="auto"/>
              <w:left w:val="single" w:sz="4" w:space="0" w:color="auto"/>
            </w:tcBorders>
            <w:shd w:val="clear" w:color="auto" w:fill="E7E6E6" w:themeFill="background2"/>
          </w:tcPr>
          <w:p w14:paraId="59B16114" w14:textId="2043BE20" w:rsidR="005078E1" w:rsidRPr="006B28CF" w:rsidRDefault="005078E1" w:rsidP="006E48A4">
            <w:pPr>
              <w:spacing w:line="288" w:lineRule="auto"/>
              <w:rPr>
                <w:b/>
                <w:bCs/>
              </w:rPr>
            </w:pPr>
            <w:r w:rsidRPr="006B28CF">
              <w:rPr>
                <w:b/>
                <w:bCs/>
              </w:rPr>
              <w:t>Straße:</w:t>
            </w:r>
          </w:p>
        </w:tc>
        <w:tc>
          <w:tcPr>
            <w:tcW w:w="7023" w:type="dxa"/>
            <w:gridSpan w:val="5"/>
            <w:tcBorders>
              <w:top w:val="single" w:sz="4" w:space="0" w:color="auto"/>
              <w:bottom w:val="dotted" w:sz="4" w:space="0" w:color="auto"/>
              <w:right w:val="single" w:sz="4" w:space="0" w:color="auto"/>
            </w:tcBorders>
          </w:tcPr>
          <w:p w14:paraId="04E627DE" w14:textId="471859AA" w:rsidR="005078E1" w:rsidRDefault="005078E1" w:rsidP="006E48A4">
            <w:pPr>
              <w:spacing w:line="288" w:lineRule="auto"/>
            </w:pPr>
            <w:r>
              <w:fldChar w:fldCharType="begin">
                <w:ffData>
                  <w:name w:val="Text3"/>
                  <w:enabled/>
                  <w:calcOnExit w:val="0"/>
                  <w:textInput/>
                </w:ffData>
              </w:fldChar>
            </w:r>
            <w:bookmarkStart w:id="1" w:name="Text3"/>
            <w:r>
              <w:instrText xml:space="preserve"> </w:instrText>
            </w:r>
            <w:r>
              <w:rPr>
                <w:rFonts w:hint="cs"/>
              </w:rPr>
              <w:instrText>FORMTEXT</w:instrText>
            </w:r>
            <w:r>
              <w:instrText xml:space="preserve"> </w:instrText>
            </w:r>
            <w:r>
              <w:fldChar w:fldCharType="separate"/>
            </w:r>
            <w:r w:rsidR="00DC5151">
              <w:t> </w:t>
            </w:r>
            <w:r w:rsidR="00DC5151">
              <w:t> </w:t>
            </w:r>
            <w:r w:rsidR="00DC5151">
              <w:t> </w:t>
            </w:r>
            <w:r w:rsidR="00DC5151">
              <w:t> </w:t>
            </w:r>
            <w:r w:rsidR="00DC5151">
              <w:t> </w:t>
            </w:r>
            <w:r>
              <w:fldChar w:fldCharType="end"/>
            </w:r>
            <w:bookmarkEnd w:id="1"/>
          </w:p>
        </w:tc>
      </w:tr>
      <w:tr w:rsidR="005078E1" w14:paraId="11AC65C0" w14:textId="77777777" w:rsidTr="006D3FC7">
        <w:tc>
          <w:tcPr>
            <w:tcW w:w="2830" w:type="dxa"/>
            <w:gridSpan w:val="3"/>
            <w:tcBorders>
              <w:left w:val="single" w:sz="4" w:space="0" w:color="auto"/>
            </w:tcBorders>
            <w:shd w:val="clear" w:color="auto" w:fill="E7E6E6" w:themeFill="background2"/>
          </w:tcPr>
          <w:p w14:paraId="595EB11A" w14:textId="28020592" w:rsidR="005078E1" w:rsidRPr="006B28CF" w:rsidRDefault="005078E1" w:rsidP="006E48A4">
            <w:pPr>
              <w:spacing w:line="288" w:lineRule="auto"/>
              <w:rPr>
                <w:b/>
                <w:bCs/>
              </w:rPr>
            </w:pPr>
            <w:r w:rsidRPr="006B28CF">
              <w:rPr>
                <w:b/>
                <w:bCs/>
              </w:rPr>
              <w:t>Hausnummer:</w:t>
            </w:r>
          </w:p>
        </w:tc>
        <w:tc>
          <w:tcPr>
            <w:tcW w:w="7023" w:type="dxa"/>
            <w:gridSpan w:val="5"/>
            <w:tcBorders>
              <w:top w:val="dotted" w:sz="4" w:space="0" w:color="auto"/>
              <w:bottom w:val="dotted" w:sz="4" w:space="0" w:color="auto"/>
              <w:right w:val="single" w:sz="4" w:space="0" w:color="auto"/>
            </w:tcBorders>
          </w:tcPr>
          <w:p w14:paraId="20BD1A73" w14:textId="7A719E11" w:rsidR="005078E1" w:rsidRDefault="005078E1" w:rsidP="006E48A4">
            <w:pPr>
              <w:spacing w:line="288" w:lineRule="auto"/>
            </w:pPr>
            <w:r>
              <w:fldChar w:fldCharType="begin">
                <w:ffData>
                  <w:name w:val="Text4"/>
                  <w:enabled/>
                  <w:calcOnExit w:val="0"/>
                  <w:textInput/>
                </w:ffData>
              </w:fldChar>
            </w:r>
            <w:bookmarkStart w:id="2" w:name="Text4"/>
            <w:r>
              <w:instrText xml:space="preserve"> </w:instrText>
            </w:r>
            <w:r>
              <w:rPr>
                <w:rFonts w:hint="cs"/>
              </w:rPr>
              <w:instrText>FORMTEXT</w:instrText>
            </w:r>
            <w:r>
              <w:instrText xml:space="preserve"> </w:instrText>
            </w:r>
            <w:r>
              <w:fldChar w:fldCharType="separate"/>
            </w:r>
            <w:r>
              <w:rPr>
                <w:noProof/>
              </w:rPr>
              <w:t> </w:t>
            </w:r>
            <w:r>
              <w:rPr>
                <w:noProof/>
              </w:rPr>
              <w:t> </w:t>
            </w:r>
            <w:r>
              <w:rPr>
                <w:noProof/>
              </w:rPr>
              <w:t> </w:t>
            </w:r>
            <w:r>
              <w:rPr>
                <w:noProof/>
              </w:rPr>
              <w:t> </w:t>
            </w:r>
            <w:r>
              <w:rPr>
                <w:noProof/>
              </w:rPr>
              <w:t> </w:t>
            </w:r>
            <w:r>
              <w:fldChar w:fldCharType="end"/>
            </w:r>
            <w:bookmarkEnd w:id="2"/>
          </w:p>
        </w:tc>
      </w:tr>
      <w:tr w:rsidR="005078E1" w14:paraId="40935026" w14:textId="77777777" w:rsidTr="006D3FC7">
        <w:tc>
          <w:tcPr>
            <w:tcW w:w="2830" w:type="dxa"/>
            <w:gridSpan w:val="3"/>
            <w:tcBorders>
              <w:left w:val="single" w:sz="4" w:space="0" w:color="auto"/>
              <w:bottom w:val="single" w:sz="4" w:space="0" w:color="auto"/>
            </w:tcBorders>
          </w:tcPr>
          <w:p w14:paraId="51BCD4FC" w14:textId="77777777" w:rsidR="005078E1" w:rsidRDefault="005078E1" w:rsidP="006E48A4">
            <w:pPr>
              <w:spacing w:line="288" w:lineRule="auto"/>
            </w:pPr>
          </w:p>
        </w:tc>
        <w:tc>
          <w:tcPr>
            <w:tcW w:w="7023" w:type="dxa"/>
            <w:gridSpan w:val="5"/>
            <w:tcBorders>
              <w:top w:val="dotted" w:sz="4" w:space="0" w:color="auto"/>
              <w:bottom w:val="single" w:sz="4" w:space="0" w:color="auto"/>
              <w:right w:val="single" w:sz="4" w:space="0" w:color="auto"/>
            </w:tcBorders>
          </w:tcPr>
          <w:p w14:paraId="54439AB7" w14:textId="27188307" w:rsidR="005078E1" w:rsidRDefault="005078E1" w:rsidP="006E48A4">
            <w:pPr>
              <w:spacing w:line="288" w:lineRule="auto"/>
            </w:pPr>
            <w:r>
              <w:t>in 6542 Pfunds</w:t>
            </w:r>
          </w:p>
        </w:tc>
      </w:tr>
      <w:tr w:rsidR="005078E1" w14:paraId="1590DBC1" w14:textId="77777777" w:rsidTr="00BE7D3F">
        <w:tc>
          <w:tcPr>
            <w:tcW w:w="9853" w:type="dxa"/>
            <w:gridSpan w:val="8"/>
            <w:tcBorders>
              <w:top w:val="single" w:sz="4" w:space="0" w:color="auto"/>
              <w:bottom w:val="single" w:sz="4" w:space="0" w:color="auto"/>
            </w:tcBorders>
          </w:tcPr>
          <w:p w14:paraId="0233BAC5" w14:textId="4EC0C690" w:rsidR="005078E1" w:rsidRDefault="005078E1" w:rsidP="006E48A4">
            <w:pPr>
              <w:spacing w:line="288" w:lineRule="auto"/>
            </w:pPr>
            <w:r>
              <w:t xml:space="preserve">die Vermietung der nachstehend angeführten </w:t>
            </w:r>
            <w:r w:rsidR="008A065D">
              <w:t>Ferienwohnungen</w:t>
            </w:r>
            <w:r>
              <w:t xml:space="preserve"> als häusliche Nebenbeschäftigung beabsichtige</w:t>
            </w:r>
            <w:r w:rsidR="00B41CD8">
              <w:t>:</w:t>
            </w:r>
          </w:p>
        </w:tc>
      </w:tr>
      <w:tr w:rsidR="0048436B" w:rsidRPr="006B28CF" w14:paraId="13644CD4" w14:textId="77777777" w:rsidTr="00274382">
        <w:tc>
          <w:tcPr>
            <w:tcW w:w="85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0E4595" w14:textId="386C1940" w:rsidR="0048436B" w:rsidRPr="006B28CF" w:rsidRDefault="0048436B" w:rsidP="006E48A4">
            <w:pPr>
              <w:spacing w:line="288" w:lineRule="auto"/>
              <w:jc w:val="center"/>
              <w:rPr>
                <w:b/>
                <w:bCs/>
              </w:rPr>
            </w:pPr>
            <w:r w:rsidRPr="006B28CF">
              <w:rPr>
                <w:b/>
                <w:bCs/>
              </w:rPr>
              <w:t>Top Nr.</w:t>
            </w:r>
          </w:p>
        </w:tc>
        <w:tc>
          <w:tcPr>
            <w:tcW w:w="11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90251E" w14:textId="37A41F1F" w:rsidR="0048436B" w:rsidRPr="006B28CF" w:rsidRDefault="0048436B" w:rsidP="006E48A4">
            <w:pPr>
              <w:spacing w:line="288" w:lineRule="auto"/>
              <w:jc w:val="center"/>
              <w:rPr>
                <w:b/>
                <w:bCs/>
              </w:rPr>
            </w:pPr>
            <w:r w:rsidRPr="006B28CF">
              <w:rPr>
                <w:b/>
                <w:bCs/>
              </w:rPr>
              <w:t>Betten</w:t>
            </w:r>
            <w:r w:rsidR="006B28CF">
              <w:rPr>
                <w:b/>
                <w:bCs/>
              </w:rPr>
              <w:t>anzahl</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F92AC70" w14:textId="1D485668" w:rsidR="006B28CF" w:rsidRPr="009B5B7E" w:rsidRDefault="0048436B" w:rsidP="006E48A4">
            <w:pPr>
              <w:spacing w:line="288" w:lineRule="auto"/>
              <w:jc w:val="center"/>
              <w:rPr>
                <w:b/>
                <w:bCs/>
                <w:sz w:val="20"/>
                <w:szCs w:val="20"/>
              </w:rPr>
            </w:pPr>
            <w:r w:rsidRPr="009B5B7E">
              <w:rPr>
                <w:b/>
                <w:bCs/>
                <w:sz w:val="20"/>
                <w:szCs w:val="20"/>
              </w:rPr>
              <w:t>Lage</w:t>
            </w:r>
          </w:p>
          <w:p w14:paraId="45ECCE62" w14:textId="181BDA4E" w:rsidR="0048436B" w:rsidRPr="006B28CF" w:rsidRDefault="0048436B" w:rsidP="006E48A4">
            <w:pPr>
              <w:spacing w:line="288" w:lineRule="auto"/>
              <w:jc w:val="center"/>
              <w:rPr>
                <w:b/>
                <w:bCs/>
              </w:rPr>
            </w:pPr>
            <w:r w:rsidRPr="009B5B7E">
              <w:rPr>
                <w:b/>
                <w:bCs/>
                <w:sz w:val="20"/>
                <w:szCs w:val="20"/>
              </w:rPr>
              <w:t>Stockwerk</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8B66151" w14:textId="6B26017C" w:rsidR="0048436B" w:rsidRPr="006B28CF" w:rsidRDefault="0048436B" w:rsidP="006E48A4">
            <w:pPr>
              <w:spacing w:line="288" w:lineRule="auto"/>
              <w:jc w:val="center"/>
              <w:rPr>
                <w:b/>
                <w:bCs/>
              </w:rPr>
            </w:pPr>
            <w:r w:rsidRPr="006B28CF">
              <w:rPr>
                <w:b/>
                <w:bCs/>
              </w:rPr>
              <w:t>Größe m²</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8035FA" w14:textId="77777777" w:rsidR="0048436B" w:rsidRPr="006B28CF" w:rsidRDefault="0048436B" w:rsidP="006E48A4">
            <w:pPr>
              <w:spacing w:line="288" w:lineRule="auto"/>
              <w:jc w:val="center"/>
              <w:rPr>
                <w:b/>
                <w:bCs/>
              </w:rPr>
            </w:pPr>
            <w:r w:rsidRPr="006B28CF">
              <w:rPr>
                <w:b/>
                <w:bCs/>
              </w:rPr>
              <w:t>Preis</w:t>
            </w:r>
          </w:p>
          <w:p w14:paraId="77C0207D" w14:textId="648ACDC9" w:rsidR="0048436B" w:rsidRPr="006B28CF" w:rsidRDefault="0048436B" w:rsidP="006E48A4">
            <w:pPr>
              <w:spacing w:line="288" w:lineRule="auto"/>
              <w:jc w:val="center"/>
              <w:rPr>
                <w:b/>
                <w:bCs/>
              </w:rPr>
            </w:pPr>
            <w:r w:rsidRPr="006B28CF">
              <w:rPr>
                <w:b/>
                <w:bCs/>
              </w:rPr>
              <w:t>EUR</w:t>
            </w:r>
          </w:p>
        </w:tc>
        <w:tc>
          <w:tcPr>
            <w:tcW w:w="46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F97759" w14:textId="76B5584B" w:rsidR="0048436B" w:rsidRPr="006B28CF" w:rsidRDefault="0048436B" w:rsidP="006E48A4">
            <w:pPr>
              <w:spacing w:line="288" w:lineRule="auto"/>
              <w:jc w:val="center"/>
              <w:rPr>
                <w:b/>
                <w:bCs/>
              </w:rPr>
            </w:pPr>
            <w:r w:rsidRPr="006B28CF">
              <w:rPr>
                <w:b/>
                <w:bCs/>
              </w:rPr>
              <w:t>Angaben über Bad, Balkon und dgl.</w:t>
            </w:r>
          </w:p>
        </w:tc>
      </w:tr>
      <w:tr w:rsidR="0048436B" w14:paraId="1B5CFC43" w14:textId="77777777" w:rsidTr="00363E0F">
        <w:tc>
          <w:tcPr>
            <w:tcW w:w="852" w:type="dxa"/>
            <w:tcBorders>
              <w:top w:val="single" w:sz="4" w:space="0" w:color="auto"/>
              <w:left w:val="single" w:sz="4" w:space="0" w:color="auto"/>
              <w:bottom w:val="single" w:sz="4" w:space="0" w:color="auto"/>
              <w:right w:val="single" w:sz="4" w:space="0" w:color="auto"/>
            </w:tcBorders>
          </w:tcPr>
          <w:p w14:paraId="32FD87E6" w14:textId="2C5B5AC6" w:rsidR="0048436B" w:rsidRDefault="0048436B" w:rsidP="006E48A4">
            <w:pPr>
              <w:spacing w:line="288" w:lineRule="auto"/>
              <w:jc w:val="center"/>
            </w:pPr>
            <w:r>
              <w:fldChar w:fldCharType="begin">
                <w:ffData>
                  <w:name w:val="Text5"/>
                  <w:enabled/>
                  <w:calcOnExit w:val="0"/>
                  <w:textInput/>
                </w:ffData>
              </w:fldChar>
            </w:r>
            <w:bookmarkStart w:id="3"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1135" w:type="dxa"/>
            <w:tcBorders>
              <w:top w:val="single" w:sz="4" w:space="0" w:color="auto"/>
              <w:left w:val="single" w:sz="4" w:space="0" w:color="auto"/>
              <w:bottom w:val="single" w:sz="4" w:space="0" w:color="auto"/>
              <w:right w:val="single" w:sz="4" w:space="0" w:color="auto"/>
            </w:tcBorders>
          </w:tcPr>
          <w:p w14:paraId="43534398" w14:textId="652C5907"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gridSpan w:val="2"/>
            <w:tcBorders>
              <w:top w:val="single" w:sz="4" w:space="0" w:color="auto"/>
              <w:left w:val="single" w:sz="4" w:space="0" w:color="auto"/>
              <w:bottom w:val="single" w:sz="4" w:space="0" w:color="auto"/>
              <w:right w:val="single" w:sz="4" w:space="0" w:color="auto"/>
            </w:tcBorders>
          </w:tcPr>
          <w:p w14:paraId="6C54EB2B" w14:textId="71605528"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gridSpan w:val="2"/>
            <w:tcBorders>
              <w:top w:val="single" w:sz="4" w:space="0" w:color="auto"/>
              <w:left w:val="single" w:sz="4" w:space="0" w:color="auto"/>
              <w:bottom w:val="single" w:sz="4" w:space="0" w:color="auto"/>
              <w:right w:val="single" w:sz="4" w:space="0" w:color="auto"/>
            </w:tcBorders>
          </w:tcPr>
          <w:p w14:paraId="10CEBF5E" w14:textId="17AFC3CA"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66903E9B" w14:textId="4CF6D15B"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06" w:type="dxa"/>
            <w:tcBorders>
              <w:top w:val="single" w:sz="4" w:space="0" w:color="auto"/>
              <w:left w:val="single" w:sz="4" w:space="0" w:color="auto"/>
              <w:bottom w:val="single" w:sz="4" w:space="0" w:color="auto"/>
              <w:right w:val="single" w:sz="4" w:space="0" w:color="auto"/>
            </w:tcBorders>
          </w:tcPr>
          <w:p w14:paraId="46BEA8C2" w14:textId="33CA7A02" w:rsidR="0048436B" w:rsidRDefault="0048436B" w:rsidP="006E48A4">
            <w:pPr>
              <w:spacing w:line="288" w:lineRule="auto"/>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436B" w14:paraId="712C8FF0" w14:textId="77777777" w:rsidTr="00363E0F">
        <w:tc>
          <w:tcPr>
            <w:tcW w:w="852" w:type="dxa"/>
            <w:tcBorders>
              <w:top w:val="single" w:sz="4" w:space="0" w:color="auto"/>
              <w:left w:val="single" w:sz="4" w:space="0" w:color="auto"/>
              <w:bottom w:val="single" w:sz="4" w:space="0" w:color="auto"/>
              <w:right w:val="single" w:sz="4" w:space="0" w:color="auto"/>
            </w:tcBorders>
          </w:tcPr>
          <w:p w14:paraId="048B714F" w14:textId="79B7726B"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5" w:type="dxa"/>
            <w:tcBorders>
              <w:top w:val="single" w:sz="4" w:space="0" w:color="auto"/>
              <w:left w:val="single" w:sz="4" w:space="0" w:color="auto"/>
              <w:bottom w:val="single" w:sz="4" w:space="0" w:color="auto"/>
              <w:right w:val="single" w:sz="4" w:space="0" w:color="auto"/>
            </w:tcBorders>
          </w:tcPr>
          <w:p w14:paraId="748698AC" w14:textId="0DAD6EF5"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gridSpan w:val="2"/>
            <w:tcBorders>
              <w:top w:val="single" w:sz="4" w:space="0" w:color="auto"/>
              <w:left w:val="single" w:sz="4" w:space="0" w:color="auto"/>
              <w:bottom w:val="single" w:sz="4" w:space="0" w:color="auto"/>
              <w:right w:val="single" w:sz="4" w:space="0" w:color="auto"/>
            </w:tcBorders>
          </w:tcPr>
          <w:p w14:paraId="6A9BE86E" w14:textId="518658B0"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gridSpan w:val="2"/>
            <w:tcBorders>
              <w:top w:val="single" w:sz="4" w:space="0" w:color="auto"/>
              <w:left w:val="single" w:sz="4" w:space="0" w:color="auto"/>
              <w:bottom w:val="single" w:sz="4" w:space="0" w:color="auto"/>
              <w:right w:val="single" w:sz="4" w:space="0" w:color="auto"/>
            </w:tcBorders>
          </w:tcPr>
          <w:p w14:paraId="7A30BE2A" w14:textId="2A052DCF"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3AFC5B47" w14:textId="23BB17D2"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06" w:type="dxa"/>
            <w:tcBorders>
              <w:top w:val="single" w:sz="4" w:space="0" w:color="auto"/>
              <w:left w:val="single" w:sz="4" w:space="0" w:color="auto"/>
              <w:bottom w:val="single" w:sz="4" w:space="0" w:color="auto"/>
              <w:right w:val="single" w:sz="4" w:space="0" w:color="auto"/>
            </w:tcBorders>
          </w:tcPr>
          <w:p w14:paraId="7E467CBE" w14:textId="5B8DA0EA" w:rsidR="0048436B" w:rsidRDefault="0048436B" w:rsidP="006E48A4">
            <w:pPr>
              <w:spacing w:line="288" w:lineRule="auto"/>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436B" w14:paraId="0118708D" w14:textId="77777777" w:rsidTr="00363E0F">
        <w:tc>
          <w:tcPr>
            <w:tcW w:w="852" w:type="dxa"/>
            <w:tcBorders>
              <w:top w:val="single" w:sz="4" w:space="0" w:color="auto"/>
              <w:left w:val="single" w:sz="4" w:space="0" w:color="auto"/>
              <w:bottom w:val="single" w:sz="4" w:space="0" w:color="auto"/>
              <w:right w:val="single" w:sz="4" w:space="0" w:color="auto"/>
            </w:tcBorders>
          </w:tcPr>
          <w:p w14:paraId="73055C61" w14:textId="636311BD"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5" w:type="dxa"/>
            <w:tcBorders>
              <w:top w:val="single" w:sz="4" w:space="0" w:color="auto"/>
              <w:left w:val="single" w:sz="4" w:space="0" w:color="auto"/>
              <w:bottom w:val="single" w:sz="4" w:space="0" w:color="auto"/>
              <w:right w:val="single" w:sz="4" w:space="0" w:color="auto"/>
            </w:tcBorders>
          </w:tcPr>
          <w:p w14:paraId="2FB5F4FE" w14:textId="6AAC6C9B"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gridSpan w:val="2"/>
            <w:tcBorders>
              <w:top w:val="single" w:sz="4" w:space="0" w:color="auto"/>
              <w:left w:val="single" w:sz="4" w:space="0" w:color="auto"/>
              <w:bottom w:val="single" w:sz="4" w:space="0" w:color="auto"/>
              <w:right w:val="single" w:sz="4" w:space="0" w:color="auto"/>
            </w:tcBorders>
          </w:tcPr>
          <w:p w14:paraId="72848292" w14:textId="73CF5431"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gridSpan w:val="2"/>
            <w:tcBorders>
              <w:top w:val="single" w:sz="4" w:space="0" w:color="auto"/>
              <w:left w:val="single" w:sz="4" w:space="0" w:color="auto"/>
              <w:bottom w:val="single" w:sz="4" w:space="0" w:color="auto"/>
              <w:right w:val="single" w:sz="4" w:space="0" w:color="auto"/>
            </w:tcBorders>
          </w:tcPr>
          <w:p w14:paraId="6092141F" w14:textId="73DDCC7D"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5F1AD77B" w14:textId="1EFADECF"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06" w:type="dxa"/>
            <w:tcBorders>
              <w:top w:val="single" w:sz="4" w:space="0" w:color="auto"/>
              <w:left w:val="single" w:sz="4" w:space="0" w:color="auto"/>
              <w:bottom w:val="single" w:sz="4" w:space="0" w:color="auto"/>
              <w:right w:val="single" w:sz="4" w:space="0" w:color="auto"/>
            </w:tcBorders>
          </w:tcPr>
          <w:p w14:paraId="23C96AF1" w14:textId="1942675F" w:rsidR="0048436B" w:rsidRDefault="0048436B" w:rsidP="006E48A4">
            <w:pPr>
              <w:spacing w:line="288" w:lineRule="auto"/>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436B" w14:paraId="02A51A26" w14:textId="77777777" w:rsidTr="00363E0F">
        <w:tc>
          <w:tcPr>
            <w:tcW w:w="852" w:type="dxa"/>
            <w:tcBorders>
              <w:top w:val="single" w:sz="4" w:space="0" w:color="auto"/>
              <w:left w:val="single" w:sz="4" w:space="0" w:color="auto"/>
              <w:bottom w:val="single" w:sz="4" w:space="0" w:color="auto"/>
              <w:right w:val="single" w:sz="4" w:space="0" w:color="auto"/>
            </w:tcBorders>
          </w:tcPr>
          <w:p w14:paraId="564594ED" w14:textId="23845585"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5" w:type="dxa"/>
            <w:tcBorders>
              <w:top w:val="single" w:sz="4" w:space="0" w:color="auto"/>
              <w:left w:val="single" w:sz="4" w:space="0" w:color="auto"/>
              <w:bottom w:val="single" w:sz="4" w:space="0" w:color="auto"/>
              <w:right w:val="single" w:sz="4" w:space="0" w:color="auto"/>
            </w:tcBorders>
          </w:tcPr>
          <w:p w14:paraId="466F2861" w14:textId="26D19706"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gridSpan w:val="2"/>
            <w:tcBorders>
              <w:top w:val="single" w:sz="4" w:space="0" w:color="auto"/>
              <w:left w:val="single" w:sz="4" w:space="0" w:color="auto"/>
              <w:bottom w:val="single" w:sz="4" w:space="0" w:color="auto"/>
              <w:right w:val="single" w:sz="4" w:space="0" w:color="auto"/>
            </w:tcBorders>
          </w:tcPr>
          <w:p w14:paraId="316CFABD" w14:textId="519B9480"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gridSpan w:val="2"/>
            <w:tcBorders>
              <w:top w:val="single" w:sz="4" w:space="0" w:color="auto"/>
              <w:left w:val="single" w:sz="4" w:space="0" w:color="auto"/>
              <w:bottom w:val="single" w:sz="4" w:space="0" w:color="auto"/>
              <w:right w:val="single" w:sz="4" w:space="0" w:color="auto"/>
            </w:tcBorders>
          </w:tcPr>
          <w:p w14:paraId="3CDBF4E9" w14:textId="589CCBBD"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5D4F56B9" w14:textId="1240F851" w:rsidR="0048436B" w:rsidRDefault="0048436B" w:rsidP="006E48A4">
            <w:pPr>
              <w:spacing w:line="288" w:lineRule="auto"/>
              <w:jc w:val="cente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06" w:type="dxa"/>
            <w:tcBorders>
              <w:top w:val="single" w:sz="4" w:space="0" w:color="auto"/>
              <w:left w:val="single" w:sz="4" w:space="0" w:color="auto"/>
              <w:bottom w:val="single" w:sz="4" w:space="0" w:color="auto"/>
              <w:right w:val="single" w:sz="4" w:space="0" w:color="auto"/>
            </w:tcBorders>
          </w:tcPr>
          <w:p w14:paraId="47BEED5E" w14:textId="6182E90E" w:rsidR="0048436B" w:rsidRDefault="0048436B" w:rsidP="006E48A4">
            <w:pPr>
              <w:spacing w:line="288" w:lineRule="auto"/>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EC8B1F7" w14:textId="77777777" w:rsidR="005078E1" w:rsidRPr="006B28CF" w:rsidRDefault="005078E1" w:rsidP="006E48A4">
      <w:pPr>
        <w:spacing w:after="0" w:line="288" w:lineRule="auto"/>
        <w:rPr>
          <w:sz w:val="2"/>
          <w:szCs w:val="2"/>
        </w:rPr>
      </w:pPr>
    </w:p>
    <w:p w14:paraId="61A81EA4" w14:textId="77777777" w:rsidR="00197BAA" w:rsidRPr="00197BAA" w:rsidRDefault="00197BAA" w:rsidP="006E48A4">
      <w:pPr>
        <w:spacing w:after="0" w:line="288" w:lineRule="auto"/>
        <w:rPr>
          <w:rFonts w:cstheme="minorHAnsi"/>
          <w:sz w:val="10"/>
          <w:szCs w:val="10"/>
        </w:rPr>
      </w:pPr>
    </w:p>
    <w:p w14:paraId="35B7F054" w14:textId="73C18214" w:rsidR="009B5B7E" w:rsidRDefault="006034C6" w:rsidP="006E48A4">
      <w:pPr>
        <w:spacing w:after="0" w:line="288" w:lineRule="auto"/>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75754C61" wp14:editId="73328159">
                <wp:simplePos x="0" y="0"/>
                <wp:positionH relativeFrom="column">
                  <wp:posOffset>1445591</wp:posOffset>
                </wp:positionH>
                <wp:positionV relativeFrom="paragraph">
                  <wp:posOffset>140335</wp:posOffset>
                </wp:positionV>
                <wp:extent cx="302150" cy="0"/>
                <wp:effectExtent l="0" t="0" r="0" b="0"/>
                <wp:wrapNone/>
                <wp:docPr id="1513083324" name="Gerader Verbinder 1"/>
                <wp:cNvGraphicFramePr/>
                <a:graphic xmlns:a="http://schemas.openxmlformats.org/drawingml/2006/main">
                  <a:graphicData uri="http://schemas.microsoft.com/office/word/2010/wordprocessingShape">
                    <wps:wsp>
                      <wps:cNvCnPr/>
                      <wps:spPr>
                        <a:xfrm>
                          <a:off x="0" y="0"/>
                          <a:ext cx="30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416C1" id="Gerader Verbinde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3.85pt,11.05pt" to="137.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" strokecolor="black [3200]" strokeweight=".5pt">
                <v:stroke joinstyle="miter"/>
              </v:line>
            </w:pict>
          </mc:Fallback>
        </mc:AlternateContent>
      </w:r>
      <w:r w:rsidR="0048436B" w:rsidRPr="0048436B">
        <w:rPr>
          <w:rFonts w:cstheme="minorHAnsi"/>
        </w:rPr>
        <w:t xml:space="preserve">Zum Hausstand gehören </w:t>
      </w:r>
      <w:r w:rsidR="008A065D">
        <w:rPr>
          <w:rFonts w:cstheme="minorHAnsi"/>
        </w:rPr>
        <w:fldChar w:fldCharType="begin">
          <w:ffData>
            <w:name w:val="Text6"/>
            <w:enabled/>
            <w:calcOnExit w:val="0"/>
            <w:textInput>
              <w:type w:val="number"/>
            </w:textInput>
          </w:ffData>
        </w:fldChar>
      </w:r>
      <w:bookmarkStart w:id="4" w:name="Text6"/>
      <w:r w:rsidR="008A065D">
        <w:rPr>
          <w:rFonts w:cstheme="minorHAnsi"/>
        </w:rPr>
        <w:instrText xml:space="preserve"> FORMTEXT </w:instrText>
      </w:r>
      <w:r w:rsidR="008A065D">
        <w:rPr>
          <w:rFonts w:cstheme="minorHAnsi"/>
        </w:rPr>
      </w:r>
      <w:r w:rsidR="008A065D">
        <w:rPr>
          <w:rFonts w:cstheme="minorHAnsi"/>
        </w:rPr>
        <w:fldChar w:fldCharType="separate"/>
      </w:r>
      <w:r w:rsidR="00DC5151">
        <w:rPr>
          <w:rFonts w:cstheme="minorHAnsi"/>
        </w:rPr>
        <w:t> </w:t>
      </w:r>
      <w:r w:rsidR="00DC5151">
        <w:rPr>
          <w:rFonts w:cstheme="minorHAnsi"/>
        </w:rPr>
        <w:t> </w:t>
      </w:r>
      <w:r w:rsidR="00DC5151">
        <w:rPr>
          <w:rFonts w:cstheme="minorHAnsi"/>
        </w:rPr>
        <w:t> </w:t>
      </w:r>
      <w:r w:rsidR="00DC5151">
        <w:rPr>
          <w:rFonts w:cstheme="minorHAnsi"/>
        </w:rPr>
        <w:t> </w:t>
      </w:r>
      <w:r w:rsidR="00DC5151">
        <w:rPr>
          <w:rFonts w:cstheme="minorHAnsi"/>
        </w:rPr>
        <w:t> </w:t>
      </w:r>
      <w:r w:rsidR="008A065D">
        <w:rPr>
          <w:rFonts w:cstheme="minorHAnsi"/>
        </w:rPr>
        <w:fldChar w:fldCharType="end"/>
      </w:r>
      <w:bookmarkEnd w:id="4"/>
      <w:r w:rsidR="0048436B" w:rsidRPr="0048436B">
        <w:rPr>
          <w:rFonts w:cstheme="minorHAnsi"/>
        </w:rPr>
        <w:t xml:space="preserve"> </w:t>
      </w:r>
      <w:r w:rsidR="0048436B" w:rsidRPr="0048436B">
        <w:rPr>
          <w:rFonts w:eastAsia="Arial" w:cstheme="minorHAnsi"/>
          <w:b/>
        </w:rPr>
        <w:t>Personen</w:t>
      </w:r>
      <w:r w:rsidR="0048436B" w:rsidRPr="0048436B">
        <w:rPr>
          <w:rFonts w:cstheme="minorHAnsi"/>
        </w:rPr>
        <w:t xml:space="preserve">. Die Unterbringung dieser Personen wird durch die Vermietung in gesundheitlicher und sittlicher Hinsicht nicht beeinträchtigt. </w:t>
      </w:r>
    </w:p>
    <w:p w14:paraId="3789B056" w14:textId="2193CA42" w:rsidR="0048436B" w:rsidRDefault="0048436B" w:rsidP="006E48A4">
      <w:pPr>
        <w:spacing w:after="0" w:line="288" w:lineRule="auto"/>
      </w:pPr>
      <w:r>
        <w:t>Die mit der Beherbergung von Fremden verbundenen Dienstleistungen werden nur durch die gewöhnlichen Mitglieder des Hausstandes besorgt.</w:t>
      </w:r>
    </w:p>
    <w:p w14:paraId="69725A07" w14:textId="77777777" w:rsidR="00CE29F6" w:rsidRDefault="00CE29F6" w:rsidP="006E48A4">
      <w:pPr>
        <w:spacing w:after="0" w:line="288" w:lineRule="auto"/>
        <w:rPr>
          <w:sz w:val="8"/>
          <w:szCs w:val="8"/>
        </w:rPr>
        <w:sectPr w:rsidR="00CE29F6" w:rsidSect="00CE29F6">
          <w:headerReference w:type="default" r:id="rId8"/>
          <w:footerReference w:type="default" r:id="rId9"/>
          <w:pgSz w:w="11907" w:h="16839" w:code="9"/>
          <w:pgMar w:top="-3119" w:right="1134" w:bottom="-1134" w:left="1134" w:header="567" w:footer="567" w:gutter="0"/>
          <w:cols w:space="708"/>
          <w:docGrid w:linePitch="360"/>
        </w:sectPr>
      </w:pPr>
    </w:p>
    <w:p w14:paraId="4163B29F" w14:textId="77777777" w:rsidR="00CE29F6" w:rsidRPr="00CE29F6" w:rsidRDefault="00CE29F6" w:rsidP="006E48A4">
      <w:pPr>
        <w:spacing w:after="0" w:line="288" w:lineRule="auto"/>
        <w:rPr>
          <w:sz w:val="8"/>
          <w:szCs w:val="8"/>
        </w:rPr>
      </w:pPr>
    </w:p>
    <w:tbl>
      <w:tblPr>
        <w:tblStyle w:val="Tabellenraster"/>
        <w:tblW w:w="9356" w:type="dxa"/>
        <w:tblLayout w:type="fixed"/>
        <w:tblCellMar>
          <w:top w:w="57" w:type="dxa"/>
          <w:bottom w:w="57" w:type="dxa"/>
        </w:tblCellMar>
        <w:tblLook w:val="04A0" w:firstRow="1" w:lastRow="0" w:firstColumn="1" w:lastColumn="0" w:noHBand="0" w:noVBand="1"/>
      </w:tblPr>
      <w:tblGrid>
        <w:gridCol w:w="2410"/>
        <w:gridCol w:w="4253"/>
        <w:gridCol w:w="2693"/>
      </w:tblGrid>
      <w:tr w:rsidR="0048436B" w14:paraId="1A11765F" w14:textId="77777777" w:rsidTr="00FE0094">
        <w:tc>
          <w:tcPr>
            <w:tcW w:w="2410" w:type="dxa"/>
          </w:tcPr>
          <w:p w14:paraId="4C239522" w14:textId="77777777" w:rsidR="0048436B" w:rsidRDefault="0048436B" w:rsidP="006E48A4">
            <w:pPr>
              <w:spacing w:line="288" w:lineRule="auto"/>
            </w:pPr>
          </w:p>
        </w:tc>
        <w:tc>
          <w:tcPr>
            <w:tcW w:w="4253" w:type="dxa"/>
            <w:tcBorders>
              <w:bottom w:val="single" w:sz="4" w:space="0" w:color="auto"/>
            </w:tcBorders>
          </w:tcPr>
          <w:p w14:paraId="0C1D1D76" w14:textId="77777777" w:rsidR="0048436B" w:rsidRDefault="0048436B" w:rsidP="006E48A4">
            <w:pPr>
              <w:spacing w:line="288" w:lineRule="auto"/>
            </w:pPr>
          </w:p>
        </w:tc>
        <w:tc>
          <w:tcPr>
            <w:tcW w:w="2693" w:type="dxa"/>
          </w:tcPr>
          <w:p w14:paraId="53FFDEC1" w14:textId="77777777" w:rsidR="0048436B" w:rsidRDefault="0048436B" w:rsidP="006E48A4">
            <w:pPr>
              <w:spacing w:line="288" w:lineRule="auto"/>
            </w:pPr>
          </w:p>
        </w:tc>
      </w:tr>
      <w:tr w:rsidR="0048436B" w14:paraId="5CD18D31" w14:textId="77777777" w:rsidTr="00FE0094">
        <w:tc>
          <w:tcPr>
            <w:tcW w:w="2410" w:type="dxa"/>
            <w:vAlign w:val="center"/>
          </w:tcPr>
          <w:p w14:paraId="2AF6CF56" w14:textId="77777777" w:rsidR="0048436B" w:rsidRDefault="0048436B" w:rsidP="006E48A4">
            <w:pPr>
              <w:spacing w:line="288" w:lineRule="auto"/>
              <w:jc w:val="center"/>
            </w:pPr>
          </w:p>
        </w:tc>
        <w:tc>
          <w:tcPr>
            <w:tcW w:w="4253" w:type="dxa"/>
            <w:tcBorders>
              <w:top w:val="single" w:sz="4" w:space="0" w:color="auto"/>
            </w:tcBorders>
            <w:vAlign w:val="center"/>
          </w:tcPr>
          <w:p w14:paraId="597CF241" w14:textId="17780D13" w:rsidR="0048436B" w:rsidRDefault="0048436B" w:rsidP="006E48A4">
            <w:pPr>
              <w:spacing w:line="288" w:lineRule="auto"/>
              <w:jc w:val="center"/>
            </w:pPr>
            <w:r>
              <w:t>Unterschrift des Vermieters</w:t>
            </w:r>
          </w:p>
        </w:tc>
        <w:tc>
          <w:tcPr>
            <w:tcW w:w="2693" w:type="dxa"/>
            <w:vAlign w:val="center"/>
          </w:tcPr>
          <w:p w14:paraId="2966838D" w14:textId="77777777" w:rsidR="0048436B" w:rsidRDefault="0048436B" w:rsidP="006E48A4">
            <w:pPr>
              <w:spacing w:line="288" w:lineRule="auto"/>
              <w:jc w:val="center"/>
            </w:pPr>
          </w:p>
        </w:tc>
      </w:tr>
    </w:tbl>
    <w:p w14:paraId="032E86B5" w14:textId="5A00F22B" w:rsidR="0048436B" w:rsidRPr="008A065D" w:rsidRDefault="0048436B" w:rsidP="00197BAA">
      <w:pPr>
        <w:spacing w:after="0" w:line="240" w:lineRule="auto"/>
        <w:jc w:val="center"/>
        <w:rPr>
          <w:rFonts w:asciiTheme="majorHAnsi" w:hAnsiTheme="majorHAnsi" w:cstheme="majorHAnsi"/>
        </w:rPr>
      </w:pPr>
      <w:r w:rsidRPr="008A065D">
        <w:rPr>
          <w:rFonts w:asciiTheme="majorHAnsi" w:hAnsiTheme="majorHAnsi" w:cstheme="majorHAnsi"/>
          <w:sz w:val="20"/>
          <w:szCs w:val="20"/>
        </w:rPr>
        <w:t>Die Erstattung der obigen Anzeige wird gemäß § 4 (1) des Privatzimmervermietungsgesetzes vom 26.06.1959, LGBl. Nr. 29/1959 i.d.g.F., bestätigt. Auf die umseitig abgedruckten gesetzlichen Bestimmungen wird hingewiesen.</w:t>
      </w:r>
    </w:p>
    <w:tbl>
      <w:tblPr>
        <w:tblStyle w:val="Tabellenraster"/>
        <w:tblW w:w="9356" w:type="dxa"/>
        <w:tblLayout w:type="fixed"/>
        <w:tblCellMar>
          <w:top w:w="57" w:type="dxa"/>
          <w:bottom w:w="57" w:type="dxa"/>
        </w:tblCellMar>
        <w:tblLook w:val="04A0" w:firstRow="1" w:lastRow="0" w:firstColumn="1" w:lastColumn="0" w:noHBand="0" w:noVBand="1"/>
      </w:tblPr>
      <w:tblGrid>
        <w:gridCol w:w="3544"/>
        <w:gridCol w:w="1701"/>
        <w:gridCol w:w="4111"/>
      </w:tblGrid>
      <w:tr w:rsidR="00C31EBB" w14:paraId="0651E9BB" w14:textId="77777777" w:rsidTr="00F24884">
        <w:tc>
          <w:tcPr>
            <w:tcW w:w="3544" w:type="dxa"/>
            <w:vMerge w:val="restart"/>
            <w:vAlign w:val="center"/>
          </w:tcPr>
          <w:p w14:paraId="3EFD5EBB" w14:textId="5845883C" w:rsidR="00CE29F6" w:rsidRPr="00CE29F6" w:rsidRDefault="00C31EBB" w:rsidP="006E48A4">
            <w:pPr>
              <w:spacing w:line="288" w:lineRule="auto"/>
              <w:jc w:val="center"/>
            </w:pPr>
            <w:r>
              <w:t xml:space="preserve">Pfunds, am </w:t>
            </w:r>
          </w:p>
        </w:tc>
        <w:tc>
          <w:tcPr>
            <w:tcW w:w="1701" w:type="dxa"/>
            <w:vMerge w:val="restart"/>
          </w:tcPr>
          <w:p w14:paraId="1928083F" w14:textId="6DA4157C" w:rsidR="00C31EBB" w:rsidRDefault="00C31EBB" w:rsidP="006E48A4">
            <w:pPr>
              <w:spacing w:line="288" w:lineRule="auto"/>
            </w:pPr>
          </w:p>
        </w:tc>
        <w:tc>
          <w:tcPr>
            <w:tcW w:w="4111" w:type="dxa"/>
            <w:tcBorders>
              <w:bottom w:val="single" w:sz="4" w:space="0" w:color="auto"/>
            </w:tcBorders>
          </w:tcPr>
          <w:p w14:paraId="3D8544A0" w14:textId="77777777" w:rsidR="008A065D" w:rsidRDefault="008A065D" w:rsidP="006E48A4">
            <w:pPr>
              <w:spacing w:line="288" w:lineRule="auto"/>
            </w:pPr>
          </w:p>
          <w:p w14:paraId="2FD12A56" w14:textId="7157541A" w:rsidR="00CE29F6" w:rsidRDefault="00CE29F6" w:rsidP="006E48A4">
            <w:pPr>
              <w:spacing w:line="288" w:lineRule="auto"/>
            </w:pPr>
          </w:p>
        </w:tc>
      </w:tr>
      <w:tr w:rsidR="00C31EBB" w14:paraId="4AF73DAE" w14:textId="77777777" w:rsidTr="00F24884">
        <w:tc>
          <w:tcPr>
            <w:tcW w:w="3544" w:type="dxa"/>
            <w:vMerge/>
            <w:vAlign w:val="center"/>
          </w:tcPr>
          <w:p w14:paraId="0F805F29" w14:textId="7E4BDA47" w:rsidR="00C31EBB" w:rsidRDefault="00C31EBB" w:rsidP="006E48A4">
            <w:pPr>
              <w:spacing w:line="288" w:lineRule="auto"/>
              <w:jc w:val="center"/>
            </w:pPr>
          </w:p>
        </w:tc>
        <w:tc>
          <w:tcPr>
            <w:tcW w:w="1701" w:type="dxa"/>
            <w:vMerge/>
            <w:vAlign w:val="center"/>
          </w:tcPr>
          <w:p w14:paraId="4ACF7286" w14:textId="77777777" w:rsidR="00C31EBB" w:rsidRDefault="00C31EBB" w:rsidP="006E48A4">
            <w:pPr>
              <w:spacing w:line="288" w:lineRule="auto"/>
              <w:jc w:val="center"/>
            </w:pPr>
          </w:p>
        </w:tc>
        <w:tc>
          <w:tcPr>
            <w:tcW w:w="4111" w:type="dxa"/>
            <w:tcBorders>
              <w:top w:val="single" w:sz="4" w:space="0" w:color="auto"/>
            </w:tcBorders>
            <w:vAlign w:val="center"/>
          </w:tcPr>
          <w:p w14:paraId="1369553A" w14:textId="09211E2D" w:rsidR="00C31EBB" w:rsidRDefault="00C31EBB" w:rsidP="006E48A4">
            <w:pPr>
              <w:spacing w:line="288" w:lineRule="auto"/>
              <w:jc w:val="center"/>
            </w:pPr>
            <w:r>
              <w:t>Die Bürgermeisterin</w:t>
            </w:r>
          </w:p>
        </w:tc>
      </w:tr>
    </w:tbl>
    <w:p w14:paraId="455CCB63" w14:textId="77777777" w:rsidR="006D3FC7" w:rsidRDefault="006D3FC7" w:rsidP="006E48A4">
      <w:pPr>
        <w:spacing w:after="0" w:line="288" w:lineRule="auto"/>
        <w:jc w:val="left"/>
        <w:rPr>
          <w:b/>
          <w:bCs/>
        </w:rPr>
      </w:pPr>
      <w:r>
        <w:rPr>
          <w:b/>
          <w:bCs/>
        </w:rPr>
        <w:br w:type="page"/>
      </w:r>
    </w:p>
    <w:p w14:paraId="45D05CAA" w14:textId="5D8EABAC" w:rsidR="00C31EBB" w:rsidRPr="00DB5D2A" w:rsidRDefault="00C31EBB" w:rsidP="00DB5D2A">
      <w:pPr>
        <w:spacing w:after="0" w:line="240" w:lineRule="auto"/>
        <w:jc w:val="center"/>
        <w:rPr>
          <w:b/>
          <w:bCs/>
        </w:rPr>
      </w:pPr>
      <w:r w:rsidRPr="00DB5D2A">
        <w:rPr>
          <w:b/>
          <w:bCs/>
        </w:rPr>
        <w:lastRenderedPageBreak/>
        <w:t>§ 1</w:t>
      </w:r>
    </w:p>
    <w:p w14:paraId="657FBC39" w14:textId="77777777" w:rsidR="00C31EBB" w:rsidRPr="00DB5D2A" w:rsidRDefault="00C31EBB" w:rsidP="00DB5D2A">
      <w:pPr>
        <w:spacing w:after="0" w:line="240" w:lineRule="auto"/>
        <w:jc w:val="center"/>
        <w:rPr>
          <w:b/>
          <w:bCs/>
        </w:rPr>
      </w:pPr>
      <w:r w:rsidRPr="00DB5D2A">
        <w:rPr>
          <w:b/>
          <w:bCs/>
        </w:rPr>
        <w:t>Geltungsbereich</w:t>
      </w:r>
    </w:p>
    <w:p w14:paraId="7064C812" w14:textId="77777777" w:rsidR="00C31EBB" w:rsidRPr="00C31EBB" w:rsidRDefault="00C31EBB" w:rsidP="00DB5D2A">
      <w:r w:rsidRPr="00C31EBB">
        <w:t>(1) Dieses Gesetz gilt für die Privatzimmervermietung in Form der Vermietung von Wohnungen und sonstigen Wohnräumen an Gäste als häusliche Nebenbeschäftigung im Sinn des § 2 Abs. 1 Z 9 der Gewerbeordnung 1994, BGBl. Nr. 194, zuletzt geändert durch das Gesetz BGBl. I Nr. 65/2020.</w:t>
      </w:r>
    </w:p>
    <w:p w14:paraId="655C53EC" w14:textId="77777777" w:rsidR="00C31EBB" w:rsidRPr="00C31EBB" w:rsidRDefault="00C31EBB" w:rsidP="00DB5D2A">
      <w:r w:rsidRPr="00C31EBB">
        <w:t>(2) Als Gäste im Sinn dieses Gesetzes gelten Personen, die nicht zum ständigen Haushalt des Vermieters gehören und die im Rahmen des Hausstandes des Vermieters gegen Entgelt zum Zweck der Erholung vorübergehend Aufenthalt nehmen.</w:t>
      </w:r>
    </w:p>
    <w:p w14:paraId="220C6877" w14:textId="77777777" w:rsidR="00C31EBB" w:rsidRPr="00DB5D2A" w:rsidRDefault="00C31EBB" w:rsidP="00DB5D2A">
      <w:pPr>
        <w:spacing w:after="0" w:line="240" w:lineRule="auto"/>
        <w:jc w:val="center"/>
        <w:rPr>
          <w:b/>
          <w:bCs/>
        </w:rPr>
      </w:pPr>
      <w:r w:rsidRPr="00DB5D2A">
        <w:rPr>
          <w:b/>
          <w:bCs/>
        </w:rPr>
        <w:t>§ 2</w:t>
      </w:r>
    </w:p>
    <w:p w14:paraId="51106E01" w14:textId="77777777" w:rsidR="00C31EBB" w:rsidRPr="00DB5D2A" w:rsidRDefault="00C31EBB" w:rsidP="00DB5D2A">
      <w:pPr>
        <w:spacing w:after="0" w:line="240" w:lineRule="auto"/>
        <w:jc w:val="center"/>
        <w:rPr>
          <w:b/>
          <w:bCs/>
        </w:rPr>
      </w:pPr>
      <w:r w:rsidRPr="00DB5D2A">
        <w:rPr>
          <w:b/>
          <w:bCs/>
        </w:rPr>
        <w:t>Sachliche Voraussetzungen</w:t>
      </w:r>
    </w:p>
    <w:p w14:paraId="7E58EEDB" w14:textId="77777777" w:rsidR="00C31EBB" w:rsidRPr="00C31EBB" w:rsidRDefault="00C31EBB" w:rsidP="00DB5D2A">
      <w:r w:rsidRPr="00C31EBB">
        <w:t>(1) Die Beherbergung von Gästen im Sinn des § 1 darf nur unter folgenden Voraussetzungen ausgeübt werden:</w:t>
      </w:r>
    </w:p>
    <w:p w14:paraId="34D0473D" w14:textId="30E15C61" w:rsidR="00C31EBB" w:rsidRPr="00C31EBB" w:rsidRDefault="00C31EBB" w:rsidP="00DB5D2A">
      <w:r w:rsidRPr="00C31EBB">
        <w:t>a)</w:t>
      </w:r>
      <w:r w:rsidRPr="00C31EBB">
        <w:tab/>
        <w:t xml:space="preserve">Die zu vermietenden Wohnungen bzw. sonstigen </w:t>
      </w:r>
      <w:r w:rsidRPr="00C31EBB">
        <w:rPr>
          <w:highlight w:val="yellow"/>
        </w:rPr>
        <w:t>Wohnräume müssen zum gemeinsamen Hausstand des Vermieters gehören.</w:t>
      </w:r>
      <w:r w:rsidRPr="00C31EBB">
        <w:t xml:space="preserve"> Das ist jedenfalls dann der Fall, wenn die Gäste im Rahmen des Wohnungsverbandes des Vermieters in </w:t>
      </w:r>
      <w:r w:rsidRPr="00C31EBB">
        <w:rPr>
          <w:highlight w:val="yellow"/>
        </w:rPr>
        <w:t>demselben Haus</w:t>
      </w:r>
      <w:r w:rsidRPr="00C31EBB">
        <w:t xml:space="preserve"> aufgenommen werden.</w:t>
      </w:r>
    </w:p>
    <w:p w14:paraId="3549B66B" w14:textId="50A1C82F" w:rsidR="00C31EBB" w:rsidRPr="00C31EBB" w:rsidRDefault="00C31EBB" w:rsidP="00DB5D2A">
      <w:r w:rsidRPr="00C31EBB">
        <w:t>b)</w:t>
      </w:r>
      <w:r w:rsidRPr="00C31EBB">
        <w:tab/>
        <w:t xml:space="preserve">Die </w:t>
      </w:r>
      <w:r w:rsidR="008A065D" w:rsidRPr="00C31EBB">
        <w:t>Zahl,</w:t>
      </w:r>
      <w:r w:rsidRPr="00C31EBB">
        <w:t xml:space="preserve"> der für die Beherbergung von Gästen bereitgestellten Betten </w:t>
      </w:r>
      <w:r w:rsidR="00CE29F6" w:rsidRPr="00C31EBB">
        <w:t>darf,</w:t>
      </w:r>
      <w:r w:rsidRPr="00C31EBB">
        <w:t xml:space="preserve"> insgesamt </w:t>
      </w:r>
      <w:r w:rsidRPr="00C31EBB">
        <w:rPr>
          <w:highlight w:val="yellow"/>
        </w:rPr>
        <w:t>zehn</w:t>
      </w:r>
      <w:r w:rsidRPr="00C31EBB">
        <w:t xml:space="preserve"> nicht überschreiten.</w:t>
      </w:r>
    </w:p>
    <w:p w14:paraId="67E7F6BE" w14:textId="69898FD5" w:rsidR="00C31EBB" w:rsidRPr="00C31EBB" w:rsidRDefault="00C31EBB" w:rsidP="00DB5D2A">
      <w:r w:rsidRPr="00C31EBB">
        <w:t>c)</w:t>
      </w:r>
      <w:r w:rsidRPr="00C31EBB">
        <w:tab/>
        <w:t xml:space="preserve">Die mit der Beherbergung von Gästen üblicherweise </w:t>
      </w:r>
      <w:r w:rsidRPr="00C31EBB">
        <w:rPr>
          <w:highlight w:val="yellow"/>
        </w:rPr>
        <w:t>verbundenen Dienstleistungen</w:t>
      </w:r>
      <w:r w:rsidRPr="00C31EBB">
        <w:t xml:space="preserve">, wie etwa die Bereitstellung von Tisch- und Bettwäsche, Geschirr, Telekommunikations- und Datendiensten, die Verabreichung von Speisen ohne Auswahlmöglichkeit zu im Voraus bestimmten Zeiten und die Verabreichung von nicht alkoholischen und von im landwirtschaftlichen Betrieb des Vermieters hergestellten alkoholischen Getränken, </w:t>
      </w:r>
      <w:r w:rsidRPr="00C31EBB">
        <w:rPr>
          <w:highlight w:val="yellow"/>
        </w:rPr>
        <w:t>dürfen nur durch die gewöhnlichen Mitglieder des Hausstandes des Vermieters besorgt werden.</w:t>
      </w:r>
    </w:p>
    <w:p w14:paraId="48F1C8FD" w14:textId="77777777" w:rsidR="00C31EBB" w:rsidRPr="00C31EBB" w:rsidRDefault="00C31EBB" w:rsidP="00DB5D2A">
      <w:r w:rsidRPr="00C31EBB">
        <w:t>(2) Die zu vermietenden Wohnungen bzw. sonstigen Wohnräume müssen den bau-, feuer- und sanitätspolizeilichen Vorschriften entsprechen und nach den örtlichen Verhältnissen für die Beherbergung von Gästen geeignet sein.</w:t>
      </w:r>
    </w:p>
    <w:p w14:paraId="7EB87650" w14:textId="77777777" w:rsidR="00C31EBB" w:rsidRPr="00DB5D2A" w:rsidRDefault="00C31EBB" w:rsidP="00DB5D2A">
      <w:pPr>
        <w:spacing w:after="0" w:line="240" w:lineRule="auto"/>
        <w:jc w:val="center"/>
        <w:rPr>
          <w:b/>
          <w:bCs/>
        </w:rPr>
      </w:pPr>
      <w:r w:rsidRPr="00DB5D2A">
        <w:rPr>
          <w:b/>
          <w:bCs/>
        </w:rPr>
        <w:t>§ 3</w:t>
      </w:r>
    </w:p>
    <w:p w14:paraId="059FC431" w14:textId="77777777" w:rsidR="00C31EBB" w:rsidRPr="00DB5D2A" w:rsidRDefault="00C31EBB" w:rsidP="00DB5D2A">
      <w:pPr>
        <w:spacing w:after="0" w:line="240" w:lineRule="auto"/>
        <w:jc w:val="center"/>
        <w:rPr>
          <w:b/>
          <w:bCs/>
        </w:rPr>
      </w:pPr>
      <w:r w:rsidRPr="00DB5D2A">
        <w:rPr>
          <w:b/>
          <w:bCs/>
        </w:rPr>
        <w:t>Persönliche Voraussetzungen</w:t>
      </w:r>
    </w:p>
    <w:p w14:paraId="5D363948" w14:textId="5C03BA0C" w:rsidR="00C31EBB" w:rsidRPr="00C31EBB" w:rsidRDefault="00C31EBB" w:rsidP="00DB5D2A">
      <w:r w:rsidRPr="00C31EBB">
        <w:t>Der Vermieter und die zu seinem Haushalt gehörenden Personen müssen, die für die Beherbergung von Fremden erforderliche Verlässlichkeit besitzen.</w:t>
      </w:r>
    </w:p>
    <w:p w14:paraId="044062D1" w14:textId="77777777" w:rsidR="00C31EBB" w:rsidRPr="00DB5D2A" w:rsidRDefault="00C31EBB" w:rsidP="00DB5D2A">
      <w:pPr>
        <w:spacing w:after="0" w:line="240" w:lineRule="auto"/>
        <w:jc w:val="center"/>
        <w:rPr>
          <w:b/>
          <w:bCs/>
        </w:rPr>
      </w:pPr>
      <w:r w:rsidRPr="00DB5D2A">
        <w:rPr>
          <w:b/>
          <w:bCs/>
        </w:rPr>
        <w:t>§ 4</w:t>
      </w:r>
    </w:p>
    <w:p w14:paraId="351B8F5E" w14:textId="77777777" w:rsidR="00C31EBB" w:rsidRPr="00DB5D2A" w:rsidRDefault="00C31EBB" w:rsidP="00DB5D2A">
      <w:pPr>
        <w:spacing w:after="0" w:line="240" w:lineRule="auto"/>
        <w:jc w:val="center"/>
        <w:rPr>
          <w:b/>
          <w:bCs/>
        </w:rPr>
      </w:pPr>
      <w:r w:rsidRPr="00DB5D2A">
        <w:rPr>
          <w:b/>
          <w:bCs/>
          <w:highlight w:val="yellow"/>
        </w:rPr>
        <w:t>Anzeige</w:t>
      </w:r>
    </w:p>
    <w:p w14:paraId="7D57DFC3" w14:textId="77777777" w:rsidR="00C31EBB" w:rsidRPr="00C31EBB" w:rsidRDefault="00C31EBB" w:rsidP="00DB5D2A">
      <w:r w:rsidRPr="00C31EBB">
        <w:t xml:space="preserve">(1) </w:t>
      </w:r>
      <w:r w:rsidRPr="00C31EBB">
        <w:rPr>
          <w:highlight w:val="yellow"/>
        </w:rPr>
        <w:t>Der Vermieter hat die beabsichtigte Vermietung dem Bürgermeister schriftlich anzuzeigen, der die Anzeige zu bestätigen hat.</w:t>
      </w:r>
    </w:p>
    <w:p w14:paraId="2F303B25" w14:textId="77777777" w:rsidR="00C31EBB" w:rsidRPr="00C31EBB" w:rsidRDefault="00C31EBB" w:rsidP="00DB5D2A">
      <w:r w:rsidRPr="00C31EBB">
        <w:t xml:space="preserve">(2) </w:t>
      </w:r>
      <w:r w:rsidRPr="00C31EBB">
        <w:rPr>
          <w:highlight w:val="yellow"/>
        </w:rPr>
        <w:t>Die Anzeige hat Angaben zur Lage, Größe und Anzahl der Wohnungen bzw. sonstigen Wohnräume und zur jeweiligen Anzahl der Betten zu enthalten.</w:t>
      </w:r>
    </w:p>
    <w:p w14:paraId="6859C54B" w14:textId="77777777" w:rsidR="00C31EBB" w:rsidRPr="00C31EBB" w:rsidRDefault="00C31EBB" w:rsidP="00DB5D2A">
      <w:r w:rsidRPr="00C31EBB">
        <w:t>(3) Der Bürgermeister hat die Anzeige evident zu halten; er ist berechtigt, die angezeigten Räume zu besichtigen oder durch von ihm beauftragte Sachverständige besichtigen zu lassen.</w:t>
      </w:r>
    </w:p>
    <w:p w14:paraId="56F2B9B1" w14:textId="32FC0F85" w:rsidR="00DB5D2A" w:rsidRDefault="00C31EBB" w:rsidP="00DB5D2A">
      <w:r w:rsidRPr="00C31EBB">
        <w:t>(4) Bei wesentlicher Änderung der für die Anzeige (Abs. 1) maßgebenden Umstände hat der Vermieter eine neue Anzeige zu erstatten.</w:t>
      </w:r>
    </w:p>
    <w:p w14:paraId="0AEC2E32" w14:textId="77777777" w:rsidR="00DB5D2A" w:rsidRDefault="00DB5D2A">
      <w:pPr>
        <w:jc w:val="left"/>
      </w:pPr>
      <w:r>
        <w:br w:type="page"/>
      </w:r>
    </w:p>
    <w:p w14:paraId="38CAA746" w14:textId="77777777" w:rsidR="00C31EBB" w:rsidRPr="00DB5D2A" w:rsidRDefault="00C31EBB" w:rsidP="00DB5D2A">
      <w:pPr>
        <w:spacing w:after="0" w:line="240" w:lineRule="auto"/>
        <w:jc w:val="center"/>
        <w:rPr>
          <w:b/>
          <w:bCs/>
        </w:rPr>
      </w:pPr>
      <w:r w:rsidRPr="00DB5D2A">
        <w:rPr>
          <w:b/>
          <w:bCs/>
        </w:rPr>
        <w:lastRenderedPageBreak/>
        <w:t>§ 5</w:t>
      </w:r>
    </w:p>
    <w:p w14:paraId="517FF874" w14:textId="77777777" w:rsidR="00C31EBB" w:rsidRPr="00DB5D2A" w:rsidRDefault="00C31EBB" w:rsidP="00DB5D2A">
      <w:pPr>
        <w:spacing w:after="0" w:line="240" w:lineRule="auto"/>
        <w:jc w:val="center"/>
        <w:rPr>
          <w:b/>
          <w:bCs/>
        </w:rPr>
      </w:pPr>
      <w:r w:rsidRPr="00DB5D2A">
        <w:rPr>
          <w:b/>
          <w:bCs/>
        </w:rPr>
        <w:t>Untersagung</w:t>
      </w:r>
    </w:p>
    <w:p w14:paraId="356B53AE" w14:textId="77777777" w:rsidR="00C31EBB" w:rsidRPr="00C31EBB" w:rsidRDefault="00C31EBB" w:rsidP="00DB5D2A">
      <w:r w:rsidRPr="00C31EBB">
        <w:t>(1) Liegen die Voraussetzungen nach den §§ 2 und 3 nicht vor, hat der Bürgermeister dem Vermieter bis zur Behebung des Mangels die Privatzimmervermietung mit Bescheid zu untersagen.</w:t>
      </w:r>
    </w:p>
    <w:p w14:paraId="7176165F" w14:textId="77777777" w:rsidR="00C31EBB" w:rsidRPr="00C31EBB" w:rsidRDefault="00C31EBB" w:rsidP="00DB5D2A">
      <w:r w:rsidRPr="00C31EBB">
        <w:t>(2) In gleicher Weise ist vorzugehen, wenn sich der Mangel einer der Voraussetzungen der §§ 2 und 3 nachträglich herausstellt oder eintritt.</w:t>
      </w:r>
    </w:p>
    <w:p w14:paraId="2991B6C5" w14:textId="7B679832" w:rsidR="00C31EBB" w:rsidRPr="00DB5D2A" w:rsidRDefault="00C31EBB" w:rsidP="00DB5D2A">
      <w:pPr>
        <w:spacing w:after="0" w:line="240" w:lineRule="auto"/>
        <w:jc w:val="center"/>
        <w:rPr>
          <w:b/>
          <w:bCs/>
        </w:rPr>
      </w:pPr>
      <w:r w:rsidRPr="00DB5D2A">
        <w:rPr>
          <w:b/>
          <w:bCs/>
        </w:rPr>
        <w:t>§ 6</w:t>
      </w:r>
    </w:p>
    <w:p w14:paraId="561D5E02" w14:textId="77777777" w:rsidR="00C31EBB" w:rsidRPr="00DB5D2A" w:rsidRDefault="00C31EBB" w:rsidP="00DB5D2A">
      <w:pPr>
        <w:spacing w:after="0" w:line="240" w:lineRule="auto"/>
        <w:jc w:val="center"/>
        <w:rPr>
          <w:b/>
          <w:bCs/>
        </w:rPr>
      </w:pPr>
      <w:r w:rsidRPr="00DB5D2A">
        <w:rPr>
          <w:b/>
          <w:bCs/>
        </w:rPr>
        <w:t>Ankündigung</w:t>
      </w:r>
    </w:p>
    <w:p w14:paraId="3FAC66A4" w14:textId="0C400C5B" w:rsidR="006B28CF" w:rsidRDefault="00C31EBB" w:rsidP="00DB5D2A">
      <w:r w:rsidRPr="00C31EBB">
        <w:t>Die Ankündigung der Vermietung kann durch öffentliche Hinweise, insbesondere auch über Internetportale, Online-Diensteanbieter, Kataloge und dergleichen, sowie an von der Gemeinde oder dem Tourismusverband zur Verfügung gestellten Orten erfolgen.</w:t>
      </w:r>
    </w:p>
    <w:p w14:paraId="53EA7B57" w14:textId="77777777" w:rsidR="00C31EBB" w:rsidRPr="00DB5D2A" w:rsidRDefault="00C31EBB" w:rsidP="00DB5D2A">
      <w:pPr>
        <w:spacing w:after="0" w:line="240" w:lineRule="auto"/>
        <w:jc w:val="center"/>
        <w:rPr>
          <w:b/>
          <w:bCs/>
        </w:rPr>
      </w:pPr>
      <w:r w:rsidRPr="00DB5D2A">
        <w:rPr>
          <w:b/>
          <w:bCs/>
        </w:rPr>
        <w:t>§ 7</w:t>
      </w:r>
    </w:p>
    <w:p w14:paraId="658AA9AC" w14:textId="77777777" w:rsidR="00C31EBB" w:rsidRPr="00DB5D2A" w:rsidRDefault="00C31EBB" w:rsidP="00DB5D2A">
      <w:pPr>
        <w:spacing w:after="0" w:line="240" w:lineRule="auto"/>
        <w:jc w:val="center"/>
        <w:rPr>
          <w:b/>
          <w:bCs/>
        </w:rPr>
      </w:pPr>
      <w:r w:rsidRPr="00DB5D2A">
        <w:rPr>
          <w:b/>
          <w:bCs/>
        </w:rPr>
        <w:t>Verarbeitung personenbezogener Daten</w:t>
      </w:r>
    </w:p>
    <w:p w14:paraId="139C08FF" w14:textId="77777777" w:rsidR="00C31EBB" w:rsidRPr="00C31EBB" w:rsidRDefault="00C31EBB" w:rsidP="00DB5D2A">
      <w:r w:rsidRPr="00C31EBB">
        <w:t>(1) Die Gemeinde ist Verantwortlicher nach Art. 4 Z 7 der Verordnung (EU) 2016/679 des Europäischen Parlaments und des Rates zum Schutz natürlicher Personen bei der Verarbeitung personenbezogener Daten, zum freien Datenverkehr und zur Aufhebung der Richtlinie 95/46/EG (Datenschutz-Grundverordnung), ABl. 2016 Nr. L 119, S. 1.</w:t>
      </w:r>
    </w:p>
    <w:p w14:paraId="6411EC7C" w14:textId="77777777" w:rsidR="00C31EBB" w:rsidRPr="00C31EBB" w:rsidRDefault="00C31EBB" w:rsidP="00DB5D2A">
      <w:r w:rsidRPr="00C31EBB">
        <w:t>(2) Der nach Abs. 1 Verantwortliche darf von Vermietern für die Überprüfung und Evidenthaltung der Anzeigen der Vermieter Identifikationsdaten, Erreichbarkeitsdaten sowie Objektdaten über Anzahl der Betten und Zimmer sowie Lage und Größe der Räumlichkeiten verarbeiten.</w:t>
      </w:r>
    </w:p>
    <w:p w14:paraId="1EAA46B0" w14:textId="77777777" w:rsidR="00C31EBB" w:rsidRPr="00C31EBB" w:rsidRDefault="00C31EBB" w:rsidP="00DB5D2A">
      <w:r w:rsidRPr="00C31EBB">
        <w:t>(3) Der nach Abs. 1 Verantwortliche darf Daten nach Abs. 2 an die mit Angelegenheiten dieses Gesetzes befassten Gebietskörperschaften, die Tourismusverbände sowie die Gerichte übermitteln, sofern diese Daten für die Erfüllung der diesen Organen und Stellen obliegenden Aufgaben erforderlich sind.</w:t>
      </w:r>
    </w:p>
    <w:p w14:paraId="05668829" w14:textId="77777777" w:rsidR="00C31EBB" w:rsidRPr="00C31EBB" w:rsidRDefault="00C31EBB" w:rsidP="00DB5D2A">
      <w:r w:rsidRPr="00C31EBB">
        <w:t>(4) Daten nach Abs. 2 sind längstens dreißig Jahre nach der letzten inhaltlichen Bearbeitung zu löschen.</w:t>
      </w:r>
    </w:p>
    <w:p w14:paraId="4982458A" w14:textId="77777777" w:rsidR="00C31EBB" w:rsidRPr="00C31EBB" w:rsidRDefault="00C31EBB" w:rsidP="00DB5D2A">
      <w:r w:rsidRPr="00C31EBB">
        <w:t>(5) Als Identifikationsdaten gelten der Familien- und der Vorname, das Geschlecht, das Geburtsdatum, allfällige akademische Grade, Standesbezeichnungen und Titel.</w:t>
      </w:r>
    </w:p>
    <w:p w14:paraId="25B2A543" w14:textId="77777777" w:rsidR="00C31EBB" w:rsidRPr="00C31EBB" w:rsidRDefault="00C31EBB" w:rsidP="00DB5D2A">
      <w:r w:rsidRPr="00C31EBB">
        <w:t>(6) Als Erreichbarkeitsdaten gelten Wohnsitzdaten und sonstige Adressdaten, die Telefonnummer, elektronische Kontaktdaten, wie insbesondere die E-Mail-Adresse und Telefax-Nummer, oder Verfügbarkeitsdaten.</w:t>
      </w:r>
    </w:p>
    <w:p w14:paraId="517AC4EB" w14:textId="77777777" w:rsidR="00C31EBB" w:rsidRPr="00DB5D2A" w:rsidRDefault="00C31EBB" w:rsidP="00DB5D2A">
      <w:pPr>
        <w:spacing w:after="0" w:line="240" w:lineRule="auto"/>
        <w:jc w:val="center"/>
        <w:rPr>
          <w:b/>
          <w:bCs/>
        </w:rPr>
      </w:pPr>
      <w:r w:rsidRPr="00DB5D2A">
        <w:rPr>
          <w:b/>
          <w:bCs/>
        </w:rPr>
        <w:t>§ 8</w:t>
      </w:r>
    </w:p>
    <w:p w14:paraId="6DE15372" w14:textId="77777777" w:rsidR="00C31EBB" w:rsidRPr="00DB5D2A" w:rsidRDefault="00C31EBB" w:rsidP="00DB5D2A">
      <w:pPr>
        <w:spacing w:after="0" w:line="240" w:lineRule="auto"/>
        <w:jc w:val="center"/>
        <w:rPr>
          <w:b/>
          <w:bCs/>
        </w:rPr>
      </w:pPr>
      <w:r w:rsidRPr="00DB5D2A">
        <w:rPr>
          <w:b/>
          <w:bCs/>
        </w:rPr>
        <w:t>Strafbestimmungen</w:t>
      </w:r>
    </w:p>
    <w:p w14:paraId="784B21B7" w14:textId="77777777" w:rsidR="00C31EBB" w:rsidRPr="00C31EBB" w:rsidRDefault="00C31EBB" w:rsidP="00DB5D2A">
      <w:r w:rsidRPr="00C31EBB">
        <w:t xml:space="preserve">(1) </w:t>
      </w:r>
      <w:r w:rsidRPr="008C0072">
        <w:rPr>
          <w:highlight w:val="yellow"/>
        </w:rPr>
        <w:t>Wer als Vermieter die beabsichtigte Vermietung entgegen dem § 4 dem Bürgermeister nicht oder nicht rechtzeitig anzeigt oder</w:t>
      </w:r>
      <w:r w:rsidRPr="00C31EBB">
        <w:t xml:space="preserve"> die Zimmer trotz einer bescheidmäßigen Untersagung nach § 5 vermietet, begeht eine Verwaltungsübertretung und ist von der Bezirksverwaltungsbehörde mit Geldstrafe bis zu </w:t>
      </w:r>
      <w:r w:rsidRPr="008C0072">
        <w:rPr>
          <w:highlight w:val="yellow"/>
        </w:rPr>
        <w:t>600,- Euro,</w:t>
      </w:r>
      <w:r w:rsidRPr="00C31EBB">
        <w:t xml:space="preserve"> zu bestrafen.</w:t>
      </w:r>
    </w:p>
    <w:p w14:paraId="7559597F" w14:textId="77777777" w:rsidR="00C31EBB" w:rsidRPr="00C31EBB" w:rsidRDefault="00C31EBB" w:rsidP="00DB5D2A">
      <w:r w:rsidRPr="00C31EBB">
        <w:t>(2) Der Versuch ist strafbar.</w:t>
      </w:r>
    </w:p>
    <w:p w14:paraId="7FCB4C40" w14:textId="77777777" w:rsidR="00C31EBB" w:rsidRPr="00DB5D2A" w:rsidRDefault="00C31EBB" w:rsidP="00DB5D2A">
      <w:pPr>
        <w:spacing w:after="0" w:line="240" w:lineRule="auto"/>
        <w:jc w:val="center"/>
        <w:rPr>
          <w:b/>
          <w:bCs/>
        </w:rPr>
      </w:pPr>
      <w:r w:rsidRPr="00DB5D2A">
        <w:rPr>
          <w:b/>
          <w:bCs/>
        </w:rPr>
        <w:t>§ 9</w:t>
      </w:r>
    </w:p>
    <w:p w14:paraId="353941D7" w14:textId="77777777" w:rsidR="00C31EBB" w:rsidRPr="00DB5D2A" w:rsidRDefault="00C31EBB" w:rsidP="00DB5D2A">
      <w:pPr>
        <w:spacing w:after="0" w:line="240" w:lineRule="auto"/>
        <w:jc w:val="center"/>
        <w:rPr>
          <w:b/>
          <w:bCs/>
        </w:rPr>
      </w:pPr>
      <w:r w:rsidRPr="00DB5D2A">
        <w:rPr>
          <w:b/>
          <w:bCs/>
        </w:rPr>
        <w:t>Schlußbestimmungen</w:t>
      </w:r>
    </w:p>
    <w:p w14:paraId="709FA20E" w14:textId="77777777" w:rsidR="00C31EBB" w:rsidRPr="00C31EBB" w:rsidRDefault="00C31EBB" w:rsidP="00DB5D2A">
      <w:r w:rsidRPr="00C31EBB">
        <w:t>Dieses Gesetz tritt mit 1. November 1959 in Kraft. An diesem Tage tritt die Verordnung des Landeshauptmannes von Tirol vom 12. November 1937, LGBl. Nr. 60, über die Privatzimmervermietung in der Landeshauptstadt Innsbruck außer Kraft.</w:t>
      </w:r>
    </w:p>
    <w:p w14:paraId="16490EF5" w14:textId="53934B91" w:rsidR="00C31EBB" w:rsidRPr="00C31EBB" w:rsidRDefault="00C31EBB" w:rsidP="00DB5D2A"/>
    <w:sectPr w:rsidR="00C31EBB" w:rsidRPr="00C31EBB" w:rsidSect="00CE29F6">
      <w:headerReference w:type="default" r:id="rId10"/>
      <w:footerReference w:type="default" r:id="rId11"/>
      <w:type w:val="continuous"/>
      <w:pgSz w:w="11907" w:h="16839"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A17B7" w14:textId="77777777" w:rsidR="009E3862" w:rsidRDefault="009E3862" w:rsidP="00BB6580">
      <w:pPr>
        <w:spacing w:after="0" w:line="240" w:lineRule="auto"/>
      </w:pPr>
      <w:r>
        <w:separator/>
      </w:r>
    </w:p>
  </w:endnote>
  <w:endnote w:type="continuationSeparator" w:id="0">
    <w:p w14:paraId="32D49FB4" w14:textId="77777777" w:rsidR="009E3862" w:rsidRDefault="009E3862" w:rsidP="00BB6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05" w:type="dxa"/>
      <w:tblLayout w:type="fixed"/>
      <w:tblCellMar>
        <w:top w:w="57" w:type="dxa"/>
        <w:bottom w:w="57" w:type="dxa"/>
      </w:tblCellMar>
      <w:tblLook w:val="04A0" w:firstRow="1" w:lastRow="0" w:firstColumn="1" w:lastColumn="0" w:noHBand="0" w:noVBand="1"/>
    </w:tblPr>
    <w:tblGrid>
      <w:gridCol w:w="7937"/>
      <w:gridCol w:w="2268"/>
    </w:tblGrid>
    <w:tr w:rsidR="006B28CF" w:rsidRPr="00CB4CCE" w14:paraId="4946169E" w14:textId="77777777" w:rsidTr="006B28CF">
      <w:trPr>
        <w:trHeight w:val="567"/>
      </w:trPr>
      <w:tc>
        <w:tcPr>
          <w:tcW w:w="7937" w:type="dxa"/>
          <w:vAlign w:val="bottom"/>
        </w:tcPr>
        <w:p w14:paraId="4D29E372" w14:textId="443009C6" w:rsidR="006B28CF" w:rsidRPr="00CE29F6" w:rsidRDefault="00CE29F6" w:rsidP="00CE29F6">
          <w:pPr>
            <w:jc w:val="left"/>
            <w:rPr>
              <w:rFonts w:asciiTheme="majorHAnsi" w:hAnsiTheme="majorHAnsi" w:cstheme="majorHAnsi"/>
              <w:sz w:val="20"/>
              <w:szCs w:val="20"/>
            </w:rPr>
          </w:pPr>
          <w:r w:rsidRPr="00CE29F6">
            <w:rPr>
              <w:rFonts w:asciiTheme="majorHAnsi" w:hAnsiTheme="majorHAnsi" w:cstheme="majorHAnsi"/>
              <w:sz w:val="20"/>
              <w:szCs w:val="20"/>
            </w:rPr>
            <w:t>Ergeht schriftlich an: den TVB-Pfunds, Stuben 34, 6542 Pfunds</w:t>
          </w:r>
        </w:p>
      </w:tc>
      <w:tc>
        <w:tcPr>
          <w:tcW w:w="2268" w:type="dxa"/>
          <w:vAlign w:val="bottom"/>
        </w:tcPr>
        <w:p w14:paraId="5B077CA8" w14:textId="77777777" w:rsidR="006B28CF" w:rsidRPr="00CB4CCE" w:rsidRDefault="006B28CF" w:rsidP="006B28CF">
          <w:pPr>
            <w:pStyle w:val="Kopfzeile"/>
            <w:jc w:val="right"/>
            <w:rPr>
              <w:sz w:val="16"/>
              <w:szCs w:val="16"/>
            </w:rPr>
          </w:pPr>
          <w:r w:rsidRPr="00CB4CCE">
            <w:rPr>
              <w:sz w:val="16"/>
              <w:szCs w:val="16"/>
            </w:rPr>
            <w:t xml:space="preserve">Seite </w:t>
          </w:r>
          <w:r w:rsidRPr="00CB4CCE">
            <w:rPr>
              <w:sz w:val="16"/>
              <w:szCs w:val="16"/>
            </w:rPr>
            <w:fldChar w:fldCharType="begin"/>
          </w:r>
          <w:r w:rsidRPr="00CB4CCE">
            <w:rPr>
              <w:sz w:val="16"/>
              <w:szCs w:val="16"/>
            </w:rPr>
            <w:instrText xml:space="preserve"> PAGE  </w:instrText>
          </w:r>
          <w:r w:rsidRPr="00CB4CCE">
            <w:rPr>
              <w:sz w:val="16"/>
              <w:szCs w:val="16"/>
            </w:rPr>
            <w:fldChar w:fldCharType="separate"/>
          </w:r>
          <w:r>
            <w:rPr>
              <w:sz w:val="16"/>
              <w:szCs w:val="16"/>
            </w:rPr>
            <w:t>1</w:t>
          </w:r>
          <w:r w:rsidRPr="00CB4CCE">
            <w:rPr>
              <w:sz w:val="16"/>
              <w:szCs w:val="16"/>
            </w:rPr>
            <w:fldChar w:fldCharType="end"/>
          </w:r>
          <w:r w:rsidRPr="00CB4CCE">
            <w:rPr>
              <w:sz w:val="16"/>
              <w:szCs w:val="16"/>
            </w:rPr>
            <w:t xml:space="preserve"> | </w:t>
          </w:r>
          <w:r w:rsidRPr="00CB4CCE">
            <w:rPr>
              <w:sz w:val="16"/>
              <w:szCs w:val="16"/>
            </w:rPr>
            <w:fldChar w:fldCharType="begin"/>
          </w:r>
          <w:r w:rsidRPr="00CB4CCE">
            <w:rPr>
              <w:sz w:val="16"/>
              <w:szCs w:val="16"/>
            </w:rPr>
            <w:instrText xml:space="preserve"> NUMPAGES  </w:instrText>
          </w:r>
          <w:r w:rsidRPr="00CB4CCE">
            <w:rPr>
              <w:sz w:val="16"/>
              <w:szCs w:val="16"/>
            </w:rPr>
            <w:fldChar w:fldCharType="separate"/>
          </w:r>
          <w:r>
            <w:rPr>
              <w:sz w:val="16"/>
              <w:szCs w:val="16"/>
            </w:rPr>
            <w:t>3</w:t>
          </w:r>
          <w:r w:rsidRPr="00CB4CCE">
            <w:rPr>
              <w:sz w:val="16"/>
              <w:szCs w:val="16"/>
            </w:rPr>
            <w:fldChar w:fldCharType="end"/>
          </w:r>
        </w:p>
      </w:tc>
    </w:tr>
  </w:tbl>
  <w:p w14:paraId="20DE8038" w14:textId="77777777" w:rsidR="006B28CF" w:rsidRPr="005B06EC" w:rsidRDefault="006B28CF" w:rsidP="006B28CF">
    <w:pPr>
      <w:pStyle w:val="Fuzeile"/>
      <w:rPr>
        <w:sz w:val="2"/>
        <w:szCs w:val="2"/>
      </w:rPr>
    </w:pPr>
    <w:r>
      <w:rPr>
        <w:noProof/>
        <w:sz w:val="2"/>
        <w:szCs w:val="2"/>
      </w:rPr>
      <mc:AlternateContent>
        <mc:Choice Requires="wps">
          <w:drawing>
            <wp:anchor distT="0" distB="0" distL="114300" distR="114300" simplePos="0" relativeHeight="251671552" behindDoc="0" locked="0" layoutInCell="1" allowOverlap="1" wp14:anchorId="12E9AF80" wp14:editId="29FE7C18">
              <wp:simplePos x="0" y="0"/>
              <wp:positionH relativeFrom="column">
                <wp:posOffset>2880019</wp:posOffset>
              </wp:positionH>
              <wp:positionV relativeFrom="paragraph">
                <wp:posOffset>-285</wp:posOffset>
              </wp:positionV>
              <wp:extent cx="7919720" cy="359410"/>
              <wp:effectExtent l="0" t="0" r="5080" b="2540"/>
              <wp:wrapNone/>
              <wp:docPr id="1200716990" name="Rechteck 1200716990"/>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B991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1377E3" id="Rechteck 1200716990" o:spid="_x0000_s1026" style="position:absolute;margin-left:226.75pt;margin-top:0;width:623.6pt;height:2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" fillcolor="#b99107" stroked="f" strokeweight="1pt"/>
          </w:pict>
        </mc:Fallback>
      </mc:AlternateContent>
    </w:r>
    <w:r>
      <w:rPr>
        <w:noProof/>
        <w:sz w:val="2"/>
        <w:szCs w:val="2"/>
      </w:rPr>
      <mc:AlternateContent>
        <mc:Choice Requires="wps">
          <w:drawing>
            <wp:anchor distT="0" distB="0" distL="114300" distR="114300" simplePos="0" relativeHeight="251670528" behindDoc="0" locked="0" layoutInCell="1" allowOverlap="1" wp14:anchorId="22EB8035" wp14:editId="3FA242C7">
              <wp:simplePos x="0" y="0"/>
              <wp:positionH relativeFrom="column">
                <wp:posOffset>-923290</wp:posOffset>
              </wp:positionH>
              <wp:positionV relativeFrom="paragraph">
                <wp:posOffset>-474</wp:posOffset>
              </wp:positionV>
              <wp:extent cx="7919720" cy="359410"/>
              <wp:effectExtent l="0" t="0" r="5080" b="2540"/>
              <wp:wrapNone/>
              <wp:docPr id="1479901112" name="Rechteck 1479901112"/>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237C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B64767" id="Rechteck 1479901112" o:spid="_x0000_s1026" style="position:absolute;margin-left:-72.7pt;margin-top:-.05pt;width:623.6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" fillcolor="#237c01" stroked="f" strokeweight="1pt"/>
          </w:pict>
        </mc:Fallback>
      </mc:AlternateContent>
    </w:r>
  </w:p>
  <w:p w14:paraId="3B4A8C4C" w14:textId="295F53F1" w:rsidR="005947D8" w:rsidRDefault="005947D8" w:rsidP="009127F1">
    <w:pPr>
      <w:pStyle w:val="63Fuzeile"/>
      <w:tabs>
        <w:tab w:val="clear" w:pos="425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05" w:type="dxa"/>
      <w:tblLayout w:type="fixed"/>
      <w:tblCellMar>
        <w:top w:w="57" w:type="dxa"/>
        <w:bottom w:w="57" w:type="dxa"/>
      </w:tblCellMar>
      <w:tblLook w:val="04A0" w:firstRow="1" w:lastRow="0" w:firstColumn="1" w:lastColumn="0" w:noHBand="0" w:noVBand="1"/>
    </w:tblPr>
    <w:tblGrid>
      <w:gridCol w:w="7937"/>
      <w:gridCol w:w="2268"/>
    </w:tblGrid>
    <w:tr w:rsidR="00CE29F6" w:rsidRPr="00CB4CCE" w14:paraId="466EF104" w14:textId="77777777" w:rsidTr="006B28CF">
      <w:trPr>
        <w:trHeight w:val="567"/>
      </w:trPr>
      <w:tc>
        <w:tcPr>
          <w:tcW w:w="7937" w:type="dxa"/>
          <w:vAlign w:val="bottom"/>
        </w:tcPr>
        <w:p w14:paraId="139BF975" w14:textId="156046CC" w:rsidR="00CE29F6" w:rsidRPr="00CE29F6" w:rsidRDefault="00CE29F6" w:rsidP="00CE29F6">
          <w:pPr>
            <w:jc w:val="left"/>
            <w:rPr>
              <w:rFonts w:asciiTheme="majorHAnsi" w:hAnsiTheme="majorHAnsi" w:cstheme="majorHAnsi"/>
              <w:sz w:val="20"/>
              <w:szCs w:val="20"/>
            </w:rPr>
          </w:pPr>
        </w:p>
      </w:tc>
      <w:tc>
        <w:tcPr>
          <w:tcW w:w="2268" w:type="dxa"/>
          <w:vAlign w:val="bottom"/>
        </w:tcPr>
        <w:p w14:paraId="61BDB8FF" w14:textId="77777777" w:rsidR="00CE29F6" w:rsidRPr="00CB4CCE" w:rsidRDefault="00CE29F6" w:rsidP="006B28CF">
          <w:pPr>
            <w:pStyle w:val="Kopfzeile"/>
            <w:jc w:val="right"/>
            <w:rPr>
              <w:sz w:val="16"/>
              <w:szCs w:val="16"/>
            </w:rPr>
          </w:pPr>
          <w:r w:rsidRPr="00CB4CCE">
            <w:rPr>
              <w:sz w:val="16"/>
              <w:szCs w:val="16"/>
            </w:rPr>
            <w:t xml:space="preserve">Seite </w:t>
          </w:r>
          <w:r w:rsidRPr="00CB4CCE">
            <w:rPr>
              <w:sz w:val="16"/>
              <w:szCs w:val="16"/>
            </w:rPr>
            <w:fldChar w:fldCharType="begin"/>
          </w:r>
          <w:r w:rsidRPr="00CB4CCE">
            <w:rPr>
              <w:sz w:val="16"/>
              <w:szCs w:val="16"/>
            </w:rPr>
            <w:instrText xml:space="preserve"> PAGE  </w:instrText>
          </w:r>
          <w:r w:rsidRPr="00CB4CCE">
            <w:rPr>
              <w:sz w:val="16"/>
              <w:szCs w:val="16"/>
            </w:rPr>
            <w:fldChar w:fldCharType="separate"/>
          </w:r>
          <w:r>
            <w:rPr>
              <w:sz w:val="16"/>
              <w:szCs w:val="16"/>
            </w:rPr>
            <w:t>1</w:t>
          </w:r>
          <w:r w:rsidRPr="00CB4CCE">
            <w:rPr>
              <w:sz w:val="16"/>
              <w:szCs w:val="16"/>
            </w:rPr>
            <w:fldChar w:fldCharType="end"/>
          </w:r>
          <w:r w:rsidRPr="00CB4CCE">
            <w:rPr>
              <w:sz w:val="16"/>
              <w:szCs w:val="16"/>
            </w:rPr>
            <w:t xml:space="preserve"> | </w:t>
          </w:r>
          <w:r w:rsidRPr="00CB4CCE">
            <w:rPr>
              <w:sz w:val="16"/>
              <w:szCs w:val="16"/>
            </w:rPr>
            <w:fldChar w:fldCharType="begin"/>
          </w:r>
          <w:r w:rsidRPr="00CB4CCE">
            <w:rPr>
              <w:sz w:val="16"/>
              <w:szCs w:val="16"/>
            </w:rPr>
            <w:instrText xml:space="preserve"> NUMPAGES  </w:instrText>
          </w:r>
          <w:r w:rsidRPr="00CB4CCE">
            <w:rPr>
              <w:sz w:val="16"/>
              <w:szCs w:val="16"/>
            </w:rPr>
            <w:fldChar w:fldCharType="separate"/>
          </w:r>
          <w:r>
            <w:rPr>
              <w:sz w:val="16"/>
              <w:szCs w:val="16"/>
            </w:rPr>
            <w:t>3</w:t>
          </w:r>
          <w:r w:rsidRPr="00CB4CCE">
            <w:rPr>
              <w:sz w:val="16"/>
              <w:szCs w:val="16"/>
            </w:rPr>
            <w:fldChar w:fldCharType="end"/>
          </w:r>
        </w:p>
      </w:tc>
    </w:tr>
  </w:tbl>
  <w:p w14:paraId="29211340" w14:textId="77777777" w:rsidR="00CE29F6" w:rsidRPr="005B06EC" w:rsidRDefault="00CE29F6" w:rsidP="006B28CF">
    <w:pPr>
      <w:pStyle w:val="Fuzeile"/>
      <w:rPr>
        <w:sz w:val="2"/>
        <w:szCs w:val="2"/>
      </w:rPr>
    </w:pPr>
    <w:r>
      <w:rPr>
        <w:noProof/>
        <w:sz w:val="2"/>
        <w:szCs w:val="2"/>
      </w:rPr>
      <mc:AlternateContent>
        <mc:Choice Requires="wps">
          <w:drawing>
            <wp:anchor distT="0" distB="0" distL="114300" distR="114300" simplePos="0" relativeHeight="251676672" behindDoc="0" locked="0" layoutInCell="1" allowOverlap="1" wp14:anchorId="2880CD1A" wp14:editId="70491883">
              <wp:simplePos x="0" y="0"/>
              <wp:positionH relativeFrom="column">
                <wp:posOffset>2880019</wp:posOffset>
              </wp:positionH>
              <wp:positionV relativeFrom="paragraph">
                <wp:posOffset>-285</wp:posOffset>
              </wp:positionV>
              <wp:extent cx="7919720" cy="359410"/>
              <wp:effectExtent l="0" t="0" r="5080" b="2540"/>
              <wp:wrapNone/>
              <wp:docPr id="910266585" name="Rechteck 910266585"/>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B991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A241A" id="Rechteck 910266585" o:spid="_x0000_s1026" style="position:absolute;margin-left:226.75pt;margin-top:0;width:623.6pt;height:2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" fillcolor="#b99107" stroked="f" strokeweight="1pt"/>
          </w:pict>
        </mc:Fallback>
      </mc:AlternateContent>
    </w:r>
    <w:r>
      <w:rPr>
        <w:noProof/>
        <w:sz w:val="2"/>
        <w:szCs w:val="2"/>
      </w:rPr>
      <mc:AlternateContent>
        <mc:Choice Requires="wps">
          <w:drawing>
            <wp:anchor distT="0" distB="0" distL="114300" distR="114300" simplePos="0" relativeHeight="251675648" behindDoc="0" locked="0" layoutInCell="1" allowOverlap="1" wp14:anchorId="3F3E5107" wp14:editId="54B741B3">
              <wp:simplePos x="0" y="0"/>
              <wp:positionH relativeFrom="column">
                <wp:posOffset>-923290</wp:posOffset>
              </wp:positionH>
              <wp:positionV relativeFrom="paragraph">
                <wp:posOffset>-474</wp:posOffset>
              </wp:positionV>
              <wp:extent cx="7919720" cy="359410"/>
              <wp:effectExtent l="0" t="0" r="5080" b="2540"/>
              <wp:wrapNone/>
              <wp:docPr id="453785479" name="Rechteck 453785479"/>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237C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474A5" id="Rechteck 453785479" o:spid="_x0000_s1026" style="position:absolute;margin-left:-72.7pt;margin-top:-.05pt;width:623.6pt;height:2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" fillcolor="#237c01" stroked="f" strokeweight="1pt"/>
          </w:pict>
        </mc:Fallback>
      </mc:AlternateContent>
    </w:r>
  </w:p>
  <w:p w14:paraId="74EC4E32" w14:textId="77777777" w:rsidR="00CE29F6" w:rsidRDefault="00CE29F6" w:rsidP="009127F1">
    <w:pPr>
      <w:pStyle w:val="63Fuzeile"/>
      <w:tabs>
        <w:tab w:val="clear" w:pos="425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504B" w14:textId="77777777" w:rsidR="009E3862" w:rsidRDefault="009E3862" w:rsidP="00BB6580">
      <w:pPr>
        <w:spacing w:after="0" w:line="240" w:lineRule="auto"/>
      </w:pPr>
      <w:r>
        <w:separator/>
      </w:r>
    </w:p>
  </w:footnote>
  <w:footnote w:type="continuationSeparator" w:id="0">
    <w:p w14:paraId="7B5B1903" w14:textId="77777777" w:rsidR="009E3862" w:rsidRDefault="009E3862" w:rsidP="00BB6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05" w:type="dxa"/>
      <w:tblLayout w:type="fixed"/>
      <w:tblCellMar>
        <w:top w:w="57" w:type="dxa"/>
        <w:left w:w="0" w:type="dxa"/>
        <w:bottom w:w="57" w:type="dxa"/>
      </w:tblCellMar>
      <w:tblLook w:val="04A0" w:firstRow="1" w:lastRow="0" w:firstColumn="1" w:lastColumn="0" w:noHBand="0" w:noVBand="1"/>
    </w:tblPr>
    <w:tblGrid>
      <w:gridCol w:w="1843"/>
      <w:gridCol w:w="8362"/>
    </w:tblGrid>
    <w:tr w:rsidR="00CE29F6" w14:paraId="6A059D03" w14:textId="77777777" w:rsidTr="00965F96">
      <w:trPr>
        <w:trHeight w:val="2268"/>
      </w:trPr>
      <w:tc>
        <w:tcPr>
          <w:tcW w:w="1843" w:type="dxa"/>
        </w:tcPr>
        <w:p w14:paraId="31170BFC" w14:textId="77777777" w:rsidR="00CE29F6" w:rsidRDefault="00CE29F6" w:rsidP="00CE29F6">
          <w:pPr>
            <w:pStyle w:val="Kopfzeile"/>
            <w:tabs>
              <w:tab w:val="clear" w:pos="4536"/>
              <w:tab w:val="clear" w:pos="9072"/>
              <w:tab w:val="left" w:pos="1615"/>
            </w:tabs>
          </w:pPr>
          <w:r>
            <w:rPr>
              <w:noProof/>
            </w:rPr>
            <w:drawing>
              <wp:inline distT="0" distB="0" distL="0" distR="0" wp14:anchorId="700FBC79" wp14:editId="26BE71C2">
                <wp:extent cx="880281" cy="1029610"/>
                <wp:effectExtent l="0" t="0" r="0" b="0"/>
                <wp:docPr id="8" name="Grafik 8" descr="Ein Bild, das Text, Spie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pieler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85327" cy="1035513"/>
                        </a:xfrm>
                        <a:prstGeom prst="rect">
                          <a:avLst/>
                        </a:prstGeom>
                      </pic:spPr>
                    </pic:pic>
                  </a:graphicData>
                </a:graphic>
              </wp:inline>
            </w:drawing>
          </w:r>
        </w:p>
      </w:tc>
      <w:tc>
        <w:tcPr>
          <w:tcW w:w="8362" w:type="dxa"/>
        </w:tcPr>
        <w:p w14:paraId="5C338814" w14:textId="77777777" w:rsidR="00CE29F6" w:rsidRPr="002D58E8" w:rsidRDefault="00CE29F6" w:rsidP="00CE29F6">
          <w:pPr>
            <w:pStyle w:val="Kopfzeile"/>
            <w:tabs>
              <w:tab w:val="clear" w:pos="4536"/>
              <w:tab w:val="left" w:pos="3432"/>
              <w:tab w:val="left" w:pos="4141"/>
            </w:tabs>
            <w:rPr>
              <w:rFonts w:ascii="Times New Roman" w:hAnsi="Times New Roman" w:cs="Times New Roman"/>
              <w:sz w:val="48"/>
              <w:szCs w:val="48"/>
            </w:rPr>
          </w:pPr>
          <w:r>
            <w:rPr>
              <w:rFonts w:ascii="Times New Roman" w:hAnsi="Times New Roman" w:cs="Times New Roman"/>
              <w:noProof/>
              <w:sz w:val="48"/>
              <w:szCs w:val="48"/>
            </w:rPr>
            <mc:AlternateContent>
              <mc:Choice Requires="wpg">
                <w:drawing>
                  <wp:anchor distT="0" distB="0" distL="114300" distR="114300" simplePos="0" relativeHeight="251673600" behindDoc="0" locked="0" layoutInCell="1" allowOverlap="1" wp14:anchorId="731EE66E" wp14:editId="037B0AB1">
                    <wp:simplePos x="0" y="0"/>
                    <wp:positionH relativeFrom="column">
                      <wp:posOffset>3793973</wp:posOffset>
                    </wp:positionH>
                    <wp:positionV relativeFrom="paragraph">
                      <wp:posOffset>-666979</wp:posOffset>
                    </wp:positionV>
                    <wp:extent cx="1897380" cy="1919416"/>
                    <wp:effectExtent l="0" t="0" r="0" b="214630"/>
                    <wp:wrapNone/>
                    <wp:docPr id="1" name="Gruppieren 1"/>
                    <wp:cNvGraphicFramePr/>
                    <a:graphic xmlns:a="http://schemas.openxmlformats.org/drawingml/2006/main">
                      <a:graphicData uri="http://schemas.microsoft.com/office/word/2010/wordprocessingGroup">
                        <wpg:wgp>
                          <wpg:cNvGrpSpPr/>
                          <wpg:grpSpPr>
                            <a:xfrm>
                              <a:off x="0" y="0"/>
                              <a:ext cx="1897380" cy="1919416"/>
                              <a:chOff x="0" y="0"/>
                              <a:chExt cx="1897380" cy="1919416"/>
                            </a:xfrm>
                          </wpg:grpSpPr>
                          <wps:wsp>
                            <wps:cNvPr id="10" name="Gleichschenkliges Dreieck 10"/>
                            <wps:cNvSpPr/>
                            <wps:spPr>
                              <a:xfrm rot="2683138">
                                <a:off x="0" y="635885"/>
                                <a:ext cx="1897380" cy="960120"/>
                              </a:xfrm>
                              <a:prstGeom prst="triangle">
                                <a:avLst>
                                  <a:gd name="adj" fmla="val 50225"/>
                                </a:avLst>
                              </a:prstGeom>
                              <a:solidFill>
                                <a:srgbClr val="B991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Gleichschenkliges Dreieck 12"/>
                            <wps:cNvSpPr/>
                            <wps:spPr>
                              <a:xfrm rot="2700446">
                                <a:off x="150178" y="485707"/>
                                <a:ext cx="1919416" cy="948002"/>
                              </a:xfrm>
                              <a:prstGeom prst="triangle">
                                <a:avLst>
                                  <a:gd name="adj" fmla="val 50225"/>
                                </a:avLst>
                              </a:prstGeom>
                              <a:solidFill>
                                <a:srgbClr val="237C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EC67B1" id="Gruppieren 1" o:spid="_x0000_s1026" style="position:absolute;margin-left:298.75pt;margin-top:-52.5pt;width:149.4pt;height:151.15pt;z-index:251673600" coordsize="18973,1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0" o:spid="_x0000_s1027" type="#_x0000_t5" style="position:absolute;top:6358;width:18973;height:9602;rotation:29307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" adj="10849" fillcolor="#b99107" stroked="f" strokeweight="1pt"/>
                    <v:shape id="Gleichschenkliges Dreieck 12" o:spid="_x0000_s1028" type="#_x0000_t5" style="position:absolute;left:1501;top:4857;width:19194;height:9480;rotation:2949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" adj="10849" fillcolor="#237c01" stroked="f" strokeweight="1pt"/>
                  </v:group>
                </w:pict>
              </mc:Fallback>
            </mc:AlternateContent>
          </w:r>
          <w:r w:rsidRPr="002D58E8">
            <w:rPr>
              <w:rFonts w:ascii="Times New Roman" w:hAnsi="Times New Roman" w:cs="Times New Roman"/>
              <w:sz w:val="48"/>
              <w:szCs w:val="48"/>
            </w:rPr>
            <w:t>Gemeinde Pfunds</w:t>
          </w:r>
        </w:p>
        <w:p w14:paraId="3FF856AF" w14:textId="77777777" w:rsidR="00CE29F6" w:rsidRPr="002D58E8" w:rsidRDefault="00CE29F6" w:rsidP="00CE29F6">
          <w:pPr>
            <w:pStyle w:val="Kopfzeile"/>
            <w:tabs>
              <w:tab w:val="clear" w:pos="4536"/>
              <w:tab w:val="left" w:pos="3432"/>
              <w:tab w:val="left" w:pos="4141"/>
            </w:tabs>
            <w:rPr>
              <w:rFonts w:ascii="Times New Roman" w:hAnsi="Times New Roman" w:cs="Times New Roman"/>
              <w:i/>
              <w:iCs/>
              <w:sz w:val="20"/>
              <w:szCs w:val="20"/>
            </w:rPr>
          </w:pPr>
          <w:r>
            <w:rPr>
              <w:rFonts w:ascii="Times New Roman" w:hAnsi="Times New Roman" w:cs="Times New Roman"/>
              <w:i/>
              <w:iCs/>
              <w:sz w:val="20"/>
              <w:szCs w:val="20"/>
            </w:rPr>
            <w:t xml:space="preserve"> </w:t>
          </w:r>
          <w:r w:rsidRPr="002D58E8">
            <w:rPr>
              <w:rFonts w:ascii="Times New Roman" w:hAnsi="Times New Roman" w:cs="Times New Roman"/>
              <w:i/>
              <w:iCs/>
              <w:sz w:val="20"/>
              <w:szCs w:val="20"/>
            </w:rPr>
            <w:t>Stuben 45 | 6542 Pfunds</w:t>
          </w:r>
        </w:p>
        <w:p w14:paraId="3522553C" w14:textId="77777777" w:rsidR="00CE29F6" w:rsidRDefault="00CE29F6" w:rsidP="00CE29F6">
          <w:pPr>
            <w:pStyle w:val="Kopfzeile"/>
            <w:tabs>
              <w:tab w:val="clear" w:pos="4536"/>
              <w:tab w:val="left" w:pos="3432"/>
              <w:tab w:val="left" w:pos="4141"/>
            </w:tabs>
          </w:pPr>
        </w:p>
        <w:p w14:paraId="012CBA97" w14:textId="77777777" w:rsidR="00CE29F6" w:rsidRDefault="00CE29F6" w:rsidP="00CE29F6">
          <w:pPr>
            <w:pStyle w:val="Kopfzeile"/>
            <w:tabs>
              <w:tab w:val="clear" w:pos="4536"/>
              <w:tab w:val="left" w:pos="597"/>
            </w:tabs>
            <w:rPr>
              <w:sz w:val="20"/>
              <w:szCs w:val="20"/>
            </w:rPr>
          </w:pPr>
          <w:r w:rsidRPr="00FC32EE">
            <w:rPr>
              <w:sz w:val="20"/>
              <w:szCs w:val="20"/>
            </w:rPr>
            <w:sym w:font="Wingdings 2" w:char="F027"/>
          </w:r>
          <w:r w:rsidRPr="00FC32EE">
            <w:rPr>
              <w:sz w:val="20"/>
              <w:szCs w:val="20"/>
            </w:rPr>
            <w:tab/>
            <w:t xml:space="preserve">+43 (0) 5474 52 21 </w:t>
          </w:r>
        </w:p>
        <w:p w14:paraId="424F4028" w14:textId="2241DC63" w:rsidR="00CE29F6" w:rsidRPr="0079594B" w:rsidRDefault="00CE29F6" w:rsidP="00CE29F6">
          <w:pPr>
            <w:pStyle w:val="Kopfzeile"/>
            <w:tabs>
              <w:tab w:val="clear" w:pos="4536"/>
              <w:tab w:val="clear" w:pos="9072"/>
              <w:tab w:val="left" w:pos="597"/>
              <w:tab w:val="center" w:pos="4073"/>
            </w:tabs>
            <w:rPr>
              <w:color w:val="000000" w:themeColor="text1"/>
              <w:sz w:val="20"/>
              <w:szCs w:val="20"/>
            </w:rPr>
          </w:pPr>
          <w:r w:rsidRPr="00FC32EE">
            <w:rPr>
              <w:sz w:val="20"/>
              <w:szCs w:val="20"/>
            </w:rPr>
            <w:sym w:font="Wingdings" w:char="F02B"/>
          </w:r>
          <w:r w:rsidRPr="00FC32EE">
            <w:rPr>
              <w:sz w:val="20"/>
              <w:szCs w:val="20"/>
            </w:rPr>
            <w:tab/>
          </w:r>
          <w:hyperlink r:id="rId2" w:history="1">
            <w:r w:rsidR="0079594B" w:rsidRPr="0079594B">
              <w:rPr>
                <w:rStyle w:val="Hyperlink"/>
                <w:color w:val="000000" w:themeColor="text1"/>
                <w:sz w:val="20"/>
                <w:szCs w:val="20"/>
                <w:u w:val="none"/>
              </w:rPr>
              <w:t>gemeinde@pfunds.tirol.gv.at</w:t>
            </w:r>
          </w:hyperlink>
        </w:p>
        <w:p w14:paraId="38648A5F" w14:textId="77777777" w:rsidR="0079594B" w:rsidRDefault="0079594B" w:rsidP="00CE29F6">
          <w:pPr>
            <w:pStyle w:val="Kopfzeile"/>
            <w:tabs>
              <w:tab w:val="clear" w:pos="4536"/>
              <w:tab w:val="clear" w:pos="9072"/>
              <w:tab w:val="left" w:pos="597"/>
              <w:tab w:val="center" w:pos="4073"/>
            </w:tabs>
            <w:rPr>
              <w:sz w:val="20"/>
              <w:szCs w:val="20"/>
            </w:rPr>
          </w:pPr>
        </w:p>
        <w:p w14:paraId="2BFED387" w14:textId="2BD08202" w:rsidR="0079594B" w:rsidRPr="0079594B" w:rsidRDefault="0079594B" w:rsidP="0079594B">
          <w:pPr>
            <w:pStyle w:val="Kopfzeile"/>
            <w:tabs>
              <w:tab w:val="clear" w:pos="4536"/>
              <w:tab w:val="clear" w:pos="9072"/>
              <w:tab w:val="left" w:pos="597"/>
              <w:tab w:val="center" w:pos="4073"/>
            </w:tabs>
            <w:jc w:val="left"/>
            <w:rPr>
              <w:b/>
              <w:bCs/>
              <w:vanish/>
            </w:rPr>
          </w:pPr>
          <w:r w:rsidRPr="0079594B">
            <w:rPr>
              <w:b/>
              <w:bCs/>
              <w:vanish/>
              <w:sz w:val="36"/>
              <w:szCs w:val="36"/>
              <w:highlight w:val="yellow"/>
            </w:rPr>
            <w:t>Bitte graue Kästchen anklicken und ausfüllen!</w:t>
          </w:r>
          <w:r w:rsidRPr="0079594B">
            <w:rPr>
              <w:b/>
              <w:bCs/>
              <w:vanish/>
              <w:sz w:val="36"/>
              <w:szCs w:val="36"/>
            </w:rPr>
            <w:t xml:space="preserve"> </w:t>
          </w:r>
        </w:p>
      </w:tc>
    </w:tr>
  </w:tbl>
  <w:p w14:paraId="1C2E9332" w14:textId="1B6EF3C1" w:rsidR="005947D8" w:rsidRPr="00CE29F6" w:rsidRDefault="005947D8" w:rsidP="00CE29F6">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30C86" w14:textId="5EF0AF7E" w:rsidR="00CE29F6" w:rsidRPr="00CE29F6" w:rsidRDefault="00DB5D2A" w:rsidP="00DB5D2A">
    <w:pPr>
      <w:jc w:val="center"/>
      <w:rPr>
        <w:b/>
        <w:bCs/>
        <w:sz w:val="36"/>
        <w:szCs w:val="36"/>
      </w:rPr>
    </w:pPr>
    <w:r w:rsidRPr="00CE29F6">
      <w:rPr>
        <w:b/>
        <w:bCs/>
        <w:sz w:val="36"/>
        <w:szCs w:val="36"/>
      </w:rPr>
      <w:t>Privatzimmervermietungsgesetz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975AD9"/>
    <w:multiLevelType w:val="hybridMultilevel"/>
    <w:tmpl w:val="427055D8"/>
    <w:lvl w:ilvl="0" w:tplc="BA3C1C7C">
      <w:start w:val="654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60489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attachedTemplate r:id="rId1"/>
  <w:documentProtection w:edit="forms" w:enforcement="1" w:cryptProviderType="rsaAES" w:cryptAlgorithmClass="hash" w:cryptAlgorithmType="typeAny" w:cryptAlgorithmSid="14" w:cryptSpinCount="100000" w:hash="K+MGXwKy24UO/K0pWBn02ecCbQD7bOlcGotEhrm+ArSFKav/rCxMs7D/iIF214x02BA8cQKq1dfWDFda6eChng==" w:salt="XxdNW3/tm8SyTdF9vLOvrQ=="/>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8E1"/>
    <w:rsid w:val="00007E1E"/>
    <w:rsid w:val="00072107"/>
    <w:rsid w:val="000872D0"/>
    <w:rsid w:val="000947F6"/>
    <w:rsid w:val="001261B0"/>
    <w:rsid w:val="00197BAA"/>
    <w:rsid w:val="00274382"/>
    <w:rsid w:val="002A257C"/>
    <w:rsid w:val="002B61DE"/>
    <w:rsid w:val="002D0B26"/>
    <w:rsid w:val="002D58E8"/>
    <w:rsid w:val="002E481B"/>
    <w:rsid w:val="002F4157"/>
    <w:rsid w:val="003620B7"/>
    <w:rsid w:val="00363E0F"/>
    <w:rsid w:val="003B6C57"/>
    <w:rsid w:val="00405F04"/>
    <w:rsid w:val="004139AC"/>
    <w:rsid w:val="004307F0"/>
    <w:rsid w:val="004719CF"/>
    <w:rsid w:val="0048436B"/>
    <w:rsid w:val="004B643B"/>
    <w:rsid w:val="004E2B06"/>
    <w:rsid w:val="004F2C75"/>
    <w:rsid w:val="005078E1"/>
    <w:rsid w:val="0053037C"/>
    <w:rsid w:val="005756DE"/>
    <w:rsid w:val="005947D8"/>
    <w:rsid w:val="005B06EC"/>
    <w:rsid w:val="005F6545"/>
    <w:rsid w:val="00602E15"/>
    <w:rsid w:val="006034C6"/>
    <w:rsid w:val="006042F4"/>
    <w:rsid w:val="006551DE"/>
    <w:rsid w:val="006909EA"/>
    <w:rsid w:val="006B28CF"/>
    <w:rsid w:val="006B664A"/>
    <w:rsid w:val="006D3FC7"/>
    <w:rsid w:val="006E48A4"/>
    <w:rsid w:val="006E4E25"/>
    <w:rsid w:val="007065BB"/>
    <w:rsid w:val="00707171"/>
    <w:rsid w:val="00720ACB"/>
    <w:rsid w:val="0072298B"/>
    <w:rsid w:val="00773172"/>
    <w:rsid w:val="0079594B"/>
    <w:rsid w:val="007A5283"/>
    <w:rsid w:val="008400AC"/>
    <w:rsid w:val="0084338B"/>
    <w:rsid w:val="008A065D"/>
    <w:rsid w:val="008C0072"/>
    <w:rsid w:val="00960246"/>
    <w:rsid w:val="009A66B9"/>
    <w:rsid w:val="009B5B7E"/>
    <w:rsid w:val="009C4193"/>
    <w:rsid w:val="009C6D31"/>
    <w:rsid w:val="009E3862"/>
    <w:rsid w:val="009E74D2"/>
    <w:rsid w:val="00A561AA"/>
    <w:rsid w:val="00AA0CDD"/>
    <w:rsid w:val="00AF0A41"/>
    <w:rsid w:val="00B129DD"/>
    <w:rsid w:val="00B23B6F"/>
    <w:rsid w:val="00B26095"/>
    <w:rsid w:val="00B41CD8"/>
    <w:rsid w:val="00B56FFA"/>
    <w:rsid w:val="00B77469"/>
    <w:rsid w:val="00BB6580"/>
    <w:rsid w:val="00BD1412"/>
    <w:rsid w:val="00BE7D3F"/>
    <w:rsid w:val="00C0690C"/>
    <w:rsid w:val="00C13FB8"/>
    <w:rsid w:val="00C31EBB"/>
    <w:rsid w:val="00C6320B"/>
    <w:rsid w:val="00CB2523"/>
    <w:rsid w:val="00CB4CCE"/>
    <w:rsid w:val="00CE29F6"/>
    <w:rsid w:val="00CE4470"/>
    <w:rsid w:val="00DB5D2A"/>
    <w:rsid w:val="00DC5151"/>
    <w:rsid w:val="00E117F8"/>
    <w:rsid w:val="00EB62C8"/>
    <w:rsid w:val="00F24884"/>
    <w:rsid w:val="00F42ACB"/>
    <w:rsid w:val="00F61039"/>
    <w:rsid w:val="00F90058"/>
    <w:rsid w:val="00FA635C"/>
    <w:rsid w:val="00FC32EE"/>
    <w:rsid w:val="00FE00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53E26"/>
  <w15:chartTrackingRefBased/>
  <w15:docId w15:val="{EA33FF9D-6431-4A02-99D1-D7C0F2EDB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5D2A"/>
    <w:pPr>
      <w:jc w:val="both"/>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B65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6580"/>
  </w:style>
  <w:style w:type="paragraph" w:styleId="Fuzeile">
    <w:name w:val="footer"/>
    <w:basedOn w:val="Standard"/>
    <w:link w:val="FuzeileZchn"/>
    <w:uiPriority w:val="99"/>
    <w:unhideWhenUsed/>
    <w:rsid w:val="00BB65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B6580"/>
  </w:style>
  <w:style w:type="table" w:styleId="Tabellenraster">
    <w:name w:val="Table Grid"/>
    <w:basedOn w:val="NormaleTabelle"/>
    <w:uiPriority w:val="39"/>
    <w:rsid w:val="00BB6580"/>
    <w:pPr>
      <w:spacing w:after="0" w:line="240" w:lineRule="auto"/>
    </w:pPr>
    <w:tblPr/>
  </w:style>
  <w:style w:type="character" w:styleId="Platzhaltertext">
    <w:name w:val="Placeholder Text"/>
    <w:basedOn w:val="Absatz-Standardschriftart"/>
    <w:uiPriority w:val="99"/>
    <w:semiHidden/>
    <w:rsid w:val="00BB6580"/>
    <w:rPr>
      <w:color w:val="808080"/>
    </w:rPr>
  </w:style>
  <w:style w:type="paragraph" w:customStyle="1" w:styleId="11Titel">
    <w:name w:val="11_Titel"/>
    <w:basedOn w:val="Standard"/>
    <w:next w:val="12PromKlEinlSatz"/>
    <w:rsid w:val="00C31EBB"/>
    <w:pPr>
      <w:suppressAutoHyphens/>
      <w:spacing w:before="480" w:after="0" w:line="220" w:lineRule="exact"/>
    </w:pPr>
    <w:rPr>
      <w:rFonts w:ascii="Times New Roman" w:eastAsiaTheme="minorEastAsia" w:hAnsi="Times New Roman" w:cs="Times New Roman"/>
      <w:b/>
      <w:color w:val="000000"/>
      <w:szCs w:val="20"/>
      <w:lang w:val="de-AT" w:eastAsia="de-AT"/>
    </w:rPr>
  </w:style>
  <w:style w:type="paragraph" w:customStyle="1" w:styleId="09Abstand">
    <w:name w:val="09_Abstand"/>
    <w:basedOn w:val="Standard"/>
    <w:rsid w:val="00C31EBB"/>
    <w:pPr>
      <w:spacing w:after="0" w:line="200" w:lineRule="exact"/>
    </w:pPr>
    <w:rPr>
      <w:rFonts w:ascii="Times New Roman" w:eastAsiaTheme="minorEastAsia" w:hAnsi="Times New Roman" w:cs="Times New Roman"/>
      <w:color w:val="000000"/>
      <w:sz w:val="20"/>
      <w:szCs w:val="20"/>
      <w:lang w:val="de-AT" w:eastAsia="de-AT"/>
    </w:rPr>
  </w:style>
  <w:style w:type="paragraph" w:customStyle="1" w:styleId="12PromKlEinlSatz">
    <w:name w:val="12_PromKl_EinlSatz"/>
    <w:basedOn w:val="Standard"/>
    <w:next w:val="Standard"/>
    <w:rsid w:val="00C31EBB"/>
    <w:pPr>
      <w:keepNext/>
      <w:spacing w:before="160" w:after="0" w:line="220" w:lineRule="exact"/>
      <w:ind w:firstLine="397"/>
    </w:pPr>
    <w:rPr>
      <w:rFonts w:ascii="Times New Roman" w:eastAsiaTheme="minorEastAsia" w:hAnsi="Times New Roman" w:cs="Times New Roman"/>
      <w:color w:val="000000"/>
      <w:sz w:val="20"/>
      <w:szCs w:val="20"/>
      <w:lang w:val="de-AT" w:eastAsia="de-AT"/>
    </w:rPr>
  </w:style>
  <w:style w:type="paragraph" w:customStyle="1" w:styleId="45UeberschrPara">
    <w:name w:val="45_UeberschrPara"/>
    <w:basedOn w:val="Standard"/>
    <w:next w:val="51Abs"/>
    <w:qFormat/>
    <w:rsid w:val="00C31EBB"/>
    <w:pPr>
      <w:keepNext/>
      <w:spacing w:before="80" w:after="0" w:line="220" w:lineRule="exact"/>
      <w:jc w:val="center"/>
    </w:pPr>
    <w:rPr>
      <w:rFonts w:ascii="Times New Roman" w:eastAsiaTheme="minorEastAsia" w:hAnsi="Times New Roman" w:cs="Times New Roman"/>
      <w:b/>
      <w:color w:val="000000"/>
      <w:sz w:val="20"/>
      <w:szCs w:val="20"/>
      <w:lang w:val="de-AT" w:eastAsia="de-AT"/>
    </w:rPr>
  </w:style>
  <w:style w:type="paragraph" w:customStyle="1" w:styleId="51Abs">
    <w:name w:val="51_Abs"/>
    <w:basedOn w:val="Standard"/>
    <w:qFormat/>
    <w:rsid w:val="00C31EBB"/>
    <w:pPr>
      <w:spacing w:before="80" w:after="0" w:line="220" w:lineRule="exact"/>
      <w:ind w:firstLine="397"/>
    </w:pPr>
    <w:rPr>
      <w:rFonts w:ascii="Times New Roman" w:eastAsiaTheme="minorEastAsia" w:hAnsi="Times New Roman" w:cs="Times New Roman"/>
      <w:color w:val="000000"/>
      <w:sz w:val="20"/>
      <w:szCs w:val="20"/>
      <w:lang w:val="de-AT" w:eastAsia="de-AT"/>
    </w:rPr>
  </w:style>
  <w:style w:type="paragraph" w:customStyle="1" w:styleId="62Kopfzeile">
    <w:name w:val="62_Kopfzeile"/>
    <w:basedOn w:val="51Abs"/>
    <w:rsid w:val="00C31EBB"/>
    <w:pPr>
      <w:tabs>
        <w:tab w:val="center" w:pos="4253"/>
        <w:tab w:val="right" w:pos="8505"/>
      </w:tabs>
      <w:ind w:firstLine="0"/>
    </w:pPr>
  </w:style>
  <w:style w:type="paragraph" w:customStyle="1" w:styleId="63Fuzeile">
    <w:name w:val="63_Fußzeile"/>
    <w:basedOn w:val="Standard"/>
    <w:rsid w:val="00C31EBB"/>
    <w:pPr>
      <w:tabs>
        <w:tab w:val="center" w:pos="4253"/>
        <w:tab w:val="right" w:pos="8505"/>
      </w:tabs>
      <w:spacing w:after="0" w:line="220" w:lineRule="exact"/>
    </w:pPr>
    <w:rPr>
      <w:rFonts w:ascii="Times New Roman" w:eastAsiaTheme="minorEastAsia" w:hAnsi="Times New Roman" w:cs="Times New Roman"/>
      <w:color w:val="000000"/>
      <w:sz w:val="18"/>
      <w:szCs w:val="20"/>
      <w:lang w:val="de-AT" w:eastAsia="de-AT"/>
    </w:rPr>
  </w:style>
  <w:style w:type="paragraph" w:customStyle="1" w:styleId="83ErlText">
    <w:name w:val="83_ErlText"/>
    <w:basedOn w:val="Standard"/>
    <w:rsid w:val="00C31EBB"/>
    <w:pPr>
      <w:spacing w:before="80" w:after="0" w:line="220" w:lineRule="exact"/>
    </w:pPr>
    <w:rPr>
      <w:rFonts w:ascii="Times New Roman" w:eastAsiaTheme="minorEastAsia" w:hAnsi="Times New Roman" w:cs="Times New Roman"/>
      <w:color w:val="000000"/>
      <w:sz w:val="20"/>
      <w:szCs w:val="20"/>
      <w:lang w:val="de-AT" w:eastAsia="de-AT"/>
    </w:rPr>
  </w:style>
  <w:style w:type="paragraph" w:customStyle="1" w:styleId="52Aufzaehle1Ziffer">
    <w:name w:val="52_Aufzaehl_e1_Ziffer"/>
    <w:basedOn w:val="Standard"/>
    <w:qFormat/>
    <w:rsid w:val="00C31EBB"/>
    <w:pPr>
      <w:tabs>
        <w:tab w:val="right" w:pos="624"/>
        <w:tab w:val="left" w:pos="680"/>
      </w:tabs>
      <w:spacing w:before="40" w:after="0" w:line="220" w:lineRule="exact"/>
      <w:ind w:left="680" w:hanging="680"/>
    </w:pPr>
    <w:rPr>
      <w:rFonts w:ascii="Times New Roman" w:eastAsiaTheme="minorEastAsia" w:hAnsi="Times New Roman" w:cs="Times New Roman"/>
      <w:color w:val="000000"/>
      <w:sz w:val="20"/>
      <w:szCs w:val="20"/>
      <w:lang w:val="de-AT" w:eastAsia="de-AT"/>
    </w:rPr>
  </w:style>
  <w:style w:type="character" w:styleId="Hyperlink">
    <w:name w:val="Hyperlink"/>
    <w:basedOn w:val="Absatz-Standardschriftart"/>
    <w:uiPriority w:val="99"/>
    <w:unhideWhenUsed/>
    <w:rsid w:val="0079594B"/>
    <w:rPr>
      <w:color w:val="0563C1" w:themeColor="hyperlink"/>
      <w:u w:val="single"/>
    </w:rPr>
  </w:style>
  <w:style w:type="character" w:styleId="NichtaufgelsteErwhnung">
    <w:name w:val="Unresolved Mention"/>
    <w:basedOn w:val="Absatz-Standardschriftart"/>
    <w:uiPriority w:val="99"/>
    <w:semiHidden/>
    <w:unhideWhenUsed/>
    <w:rsid w:val="00795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75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gemeinde@pfunds.tirol.gv.at"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04\Desktop\Briefvorlage%20NEU.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4DE14-8BC4-45F4-B7F7-E56837CAD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Briefvorlage NEU.dotx</Template>
  <TotalTime>0</TotalTime>
  <Pages>3</Pages>
  <Words>937</Words>
  <Characters>5908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Maria Hofer - Gemeinde Pfunds</dc:creator>
  <cp:keywords/>
  <dc:description/>
  <cp:lastModifiedBy>Sekretariat / Gemeinde Pfunds</cp:lastModifiedBy>
  <cp:revision>34</cp:revision>
  <cp:lastPrinted>2023-12-05T10:55:00Z</cp:lastPrinted>
  <dcterms:created xsi:type="dcterms:W3CDTF">2023-04-18T07:41:00Z</dcterms:created>
  <dcterms:modified xsi:type="dcterms:W3CDTF">2024-01-30T13:39:00Z</dcterms:modified>
</cp:coreProperties>
</file>