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B082A" w14:textId="01411444" w:rsidR="00F90058" w:rsidRDefault="00651245" w:rsidP="00651245">
      <w:pPr>
        <w:tabs>
          <w:tab w:val="left" w:pos="2467"/>
        </w:tabs>
        <w:jc w:val="center"/>
        <w:rPr>
          <w:rFonts w:ascii="Aharoni" w:hAnsi="Aharoni" w:cs="Aharoni"/>
          <w:sz w:val="96"/>
          <w:szCs w:val="96"/>
        </w:rPr>
      </w:pPr>
      <w:r w:rsidRPr="00651245">
        <w:rPr>
          <w:rFonts w:ascii="Aharoni" w:hAnsi="Aharoni" w:cs="Aharoni" w:hint="cs"/>
          <w:sz w:val="96"/>
          <w:szCs w:val="96"/>
        </w:rPr>
        <w:t>Vollmacht</w:t>
      </w:r>
    </w:p>
    <w:tbl>
      <w:tblPr>
        <w:tblStyle w:val="Tabellenraster"/>
        <w:tblW w:w="0" w:type="auto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694"/>
        <w:gridCol w:w="6660"/>
      </w:tblGrid>
      <w:tr w:rsidR="00651245" w:rsidRPr="00651245" w14:paraId="7DD95000" w14:textId="77777777" w:rsidTr="00651245">
        <w:tc>
          <w:tcPr>
            <w:tcW w:w="2694" w:type="dxa"/>
            <w:shd w:val="clear" w:color="auto" w:fill="E7E6E6" w:themeFill="background2"/>
          </w:tcPr>
          <w:p w14:paraId="2F435408" w14:textId="302E5A86" w:rsidR="00651245" w:rsidRPr="00651245" w:rsidRDefault="00651245" w:rsidP="00651245">
            <w:pPr>
              <w:rPr>
                <w:b/>
                <w:bCs/>
                <w:sz w:val="24"/>
                <w:szCs w:val="24"/>
              </w:rPr>
            </w:pPr>
            <w:r w:rsidRPr="00651245">
              <w:rPr>
                <w:b/>
                <w:bCs/>
                <w:sz w:val="24"/>
                <w:szCs w:val="24"/>
              </w:rPr>
              <w:t>Vollmachtgeber</w:t>
            </w:r>
          </w:p>
        </w:tc>
        <w:tc>
          <w:tcPr>
            <w:tcW w:w="6660" w:type="dxa"/>
            <w:shd w:val="clear" w:color="auto" w:fill="E7E6E6" w:themeFill="background2"/>
          </w:tcPr>
          <w:p w14:paraId="44FB758C" w14:textId="77777777" w:rsidR="00651245" w:rsidRPr="00651245" w:rsidRDefault="00651245" w:rsidP="00651245">
            <w:pPr>
              <w:rPr>
                <w:sz w:val="24"/>
                <w:szCs w:val="24"/>
              </w:rPr>
            </w:pPr>
          </w:p>
        </w:tc>
      </w:tr>
      <w:tr w:rsidR="00651245" w:rsidRPr="00651245" w14:paraId="2246B06E" w14:textId="77777777" w:rsidTr="00651245">
        <w:tc>
          <w:tcPr>
            <w:tcW w:w="2694" w:type="dxa"/>
          </w:tcPr>
          <w:p w14:paraId="14DF0F88" w14:textId="01497A94" w:rsidR="00651245" w:rsidRPr="00651245" w:rsidRDefault="00651245" w:rsidP="00651245">
            <w:pPr>
              <w:rPr>
                <w:sz w:val="24"/>
                <w:szCs w:val="24"/>
              </w:rPr>
            </w:pPr>
            <w:r w:rsidRPr="00651245">
              <w:rPr>
                <w:sz w:val="24"/>
                <w:szCs w:val="24"/>
              </w:rPr>
              <w:t>Vor- und Nachname:</w:t>
            </w:r>
          </w:p>
        </w:tc>
        <w:tc>
          <w:tcPr>
            <w:tcW w:w="6660" w:type="dxa"/>
          </w:tcPr>
          <w:p w14:paraId="4C638DE0" w14:textId="69F7A5FA" w:rsidR="00651245" w:rsidRPr="00651245" w:rsidRDefault="00651245" w:rsidP="006512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sz w:val="24"/>
                <w:szCs w:val="24"/>
              </w:rPr>
              <w:instrText xml:space="preserve"> </w:instrText>
            </w:r>
            <w:r>
              <w:rPr>
                <w:rFonts w:hint="cs"/>
                <w:sz w:val="24"/>
                <w:szCs w:val="24"/>
              </w:rPr>
              <w:instrText>FORMTEXT</w:instrText>
            </w:r>
            <w:r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0"/>
          </w:p>
        </w:tc>
      </w:tr>
      <w:tr w:rsidR="00651245" w:rsidRPr="00651245" w14:paraId="38C579BA" w14:textId="77777777" w:rsidTr="00651245">
        <w:tc>
          <w:tcPr>
            <w:tcW w:w="2694" w:type="dxa"/>
          </w:tcPr>
          <w:p w14:paraId="0CEB2E93" w14:textId="5D48A84E" w:rsidR="00651245" w:rsidRPr="00651245" w:rsidRDefault="00651245" w:rsidP="00651245">
            <w:pPr>
              <w:rPr>
                <w:sz w:val="24"/>
                <w:szCs w:val="24"/>
              </w:rPr>
            </w:pPr>
            <w:r w:rsidRPr="00651245">
              <w:rPr>
                <w:sz w:val="24"/>
                <w:szCs w:val="24"/>
              </w:rPr>
              <w:t>Geburtsdatum:</w:t>
            </w:r>
          </w:p>
        </w:tc>
        <w:tc>
          <w:tcPr>
            <w:tcW w:w="6660" w:type="dxa"/>
          </w:tcPr>
          <w:p w14:paraId="3566833D" w14:textId="1D402080" w:rsidR="00651245" w:rsidRPr="00651245" w:rsidRDefault="00651245" w:rsidP="006512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</w:instrText>
            </w:r>
            <w:r>
              <w:rPr>
                <w:rFonts w:hint="cs"/>
                <w:sz w:val="24"/>
                <w:szCs w:val="24"/>
              </w:rPr>
              <w:instrText>FORMTEXT</w:instrText>
            </w:r>
            <w:r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651245" w:rsidRPr="00651245" w14:paraId="6CEF1ACA" w14:textId="77777777" w:rsidTr="00651245">
        <w:tc>
          <w:tcPr>
            <w:tcW w:w="2694" w:type="dxa"/>
          </w:tcPr>
          <w:p w14:paraId="0ADBA1C0" w14:textId="1CBE39EF" w:rsidR="00651245" w:rsidRPr="00651245" w:rsidRDefault="00651245" w:rsidP="00651245">
            <w:pPr>
              <w:rPr>
                <w:sz w:val="24"/>
                <w:szCs w:val="24"/>
              </w:rPr>
            </w:pPr>
            <w:r w:rsidRPr="00651245">
              <w:rPr>
                <w:sz w:val="24"/>
                <w:szCs w:val="24"/>
              </w:rPr>
              <w:t>Wohnadresse:</w:t>
            </w:r>
          </w:p>
        </w:tc>
        <w:tc>
          <w:tcPr>
            <w:tcW w:w="6660" w:type="dxa"/>
          </w:tcPr>
          <w:p w14:paraId="26D8F9AD" w14:textId="64D05C06" w:rsidR="00651245" w:rsidRPr="00651245" w:rsidRDefault="00651245" w:rsidP="006512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</w:instrText>
            </w:r>
            <w:r>
              <w:rPr>
                <w:rFonts w:hint="cs"/>
                <w:sz w:val="24"/>
                <w:szCs w:val="24"/>
              </w:rPr>
              <w:instrText>FORMTEXT</w:instrText>
            </w:r>
            <w:r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651245" w:rsidRPr="00651245" w14:paraId="27B03CE5" w14:textId="77777777" w:rsidTr="00651245">
        <w:tc>
          <w:tcPr>
            <w:tcW w:w="2694" w:type="dxa"/>
          </w:tcPr>
          <w:p w14:paraId="2BE3B963" w14:textId="77777777" w:rsidR="00651245" w:rsidRPr="00651245" w:rsidRDefault="00651245" w:rsidP="00651245">
            <w:pPr>
              <w:rPr>
                <w:sz w:val="24"/>
                <w:szCs w:val="24"/>
              </w:rPr>
            </w:pPr>
          </w:p>
        </w:tc>
        <w:tc>
          <w:tcPr>
            <w:tcW w:w="6660" w:type="dxa"/>
          </w:tcPr>
          <w:p w14:paraId="5A4BC422" w14:textId="77777777" w:rsidR="00651245" w:rsidRPr="00651245" w:rsidRDefault="00651245" w:rsidP="00651245">
            <w:pPr>
              <w:rPr>
                <w:sz w:val="24"/>
                <w:szCs w:val="24"/>
              </w:rPr>
            </w:pPr>
          </w:p>
        </w:tc>
      </w:tr>
      <w:tr w:rsidR="00651245" w:rsidRPr="00651245" w14:paraId="682A2FFE" w14:textId="77777777" w:rsidTr="00651245">
        <w:tc>
          <w:tcPr>
            <w:tcW w:w="2694" w:type="dxa"/>
            <w:shd w:val="clear" w:color="auto" w:fill="E7E6E6" w:themeFill="background2"/>
          </w:tcPr>
          <w:p w14:paraId="2F1CF04A" w14:textId="7D539EB8" w:rsidR="00651245" w:rsidRPr="00651245" w:rsidRDefault="00651245" w:rsidP="00651245">
            <w:pPr>
              <w:rPr>
                <w:b/>
                <w:bCs/>
                <w:sz w:val="24"/>
                <w:szCs w:val="24"/>
              </w:rPr>
            </w:pPr>
            <w:r w:rsidRPr="00651245">
              <w:rPr>
                <w:b/>
                <w:bCs/>
                <w:sz w:val="24"/>
                <w:szCs w:val="24"/>
              </w:rPr>
              <w:t>Bevollmächtigter</w:t>
            </w:r>
          </w:p>
        </w:tc>
        <w:tc>
          <w:tcPr>
            <w:tcW w:w="6660" w:type="dxa"/>
            <w:shd w:val="clear" w:color="auto" w:fill="E7E6E6" w:themeFill="background2"/>
          </w:tcPr>
          <w:p w14:paraId="043B0B39" w14:textId="77777777" w:rsidR="00651245" w:rsidRPr="00651245" w:rsidRDefault="00651245" w:rsidP="00651245">
            <w:pPr>
              <w:rPr>
                <w:sz w:val="24"/>
                <w:szCs w:val="24"/>
              </w:rPr>
            </w:pPr>
          </w:p>
        </w:tc>
      </w:tr>
      <w:tr w:rsidR="00651245" w:rsidRPr="00651245" w14:paraId="3C1301D5" w14:textId="77777777" w:rsidTr="00651245">
        <w:tc>
          <w:tcPr>
            <w:tcW w:w="2694" w:type="dxa"/>
          </w:tcPr>
          <w:p w14:paraId="35801C82" w14:textId="14E9DF19" w:rsidR="00651245" w:rsidRPr="00651245" w:rsidRDefault="00651245" w:rsidP="00651245">
            <w:pPr>
              <w:rPr>
                <w:sz w:val="24"/>
                <w:szCs w:val="24"/>
              </w:rPr>
            </w:pPr>
            <w:r w:rsidRPr="00651245">
              <w:rPr>
                <w:sz w:val="24"/>
                <w:szCs w:val="24"/>
              </w:rPr>
              <w:t>Vor- und Nachname:</w:t>
            </w:r>
          </w:p>
        </w:tc>
        <w:tc>
          <w:tcPr>
            <w:tcW w:w="6660" w:type="dxa"/>
          </w:tcPr>
          <w:p w14:paraId="0ED27D06" w14:textId="402B9622" w:rsidR="00651245" w:rsidRPr="00651245" w:rsidRDefault="00651245" w:rsidP="006512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</w:instrText>
            </w:r>
            <w:r>
              <w:rPr>
                <w:rFonts w:hint="cs"/>
                <w:sz w:val="24"/>
                <w:szCs w:val="24"/>
              </w:rPr>
              <w:instrText>FORMTEXT</w:instrText>
            </w:r>
            <w:r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651245" w:rsidRPr="00651245" w14:paraId="48D016A7" w14:textId="77777777" w:rsidTr="00651245">
        <w:tc>
          <w:tcPr>
            <w:tcW w:w="2694" w:type="dxa"/>
          </w:tcPr>
          <w:p w14:paraId="403A1A20" w14:textId="6B207DFC" w:rsidR="00651245" w:rsidRPr="00651245" w:rsidRDefault="00651245" w:rsidP="00651245">
            <w:pPr>
              <w:rPr>
                <w:sz w:val="24"/>
                <w:szCs w:val="24"/>
              </w:rPr>
            </w:pPr>
            <w:r w:rsidRPr="00651245">
              <w:rPr>
                <w:sz w:val="24"/>
                <w:szCs w:val="24"/>
              </w:rPr>
              <w:t>Geburtsdatum:</w:t>
            </w:r>
          </w:p>
        </w:tc>
        <w:tc>
          <w:tcPr>
            <w:tcW w:w="6660" w:type="dxa"/>
          </w:tcPr>
          <w:p w14:paraId="10091DFC" w14:textId="632B62B4" w:rsidR="00651245" w:rsidRPr="00651245" w:rsidRDefault="00651245" w:rsidP="006512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</w:instrText>
            </w:r>
            <w:r>
              <w:rPr>
                <w:rFonts w:hint="cs"/>
                <w:sz w:val="24"/>
                <w:szCs w:val="24"/>
              </w:rPr>
              <w:instrText>FORMTEXT</w:instrText>
            </w:r>
            <w:r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651245" w:rsidRPr="00651245" w14:paraId="2CD2ADAC" w14:textId="77777777" w:rsidTr="00651245">
        <w:tc>
          <w:tcPr>
            <w:tcW w:w="2694" w:type="dxa"/>
          </w:tcPr>
          <w:p w14:paraId="1591CE03" w14:textId="295D67A4" w:rsidR="00651245" w:rsidRPr="00651245" w:rsidRDefault="00651245" w:rsidP="00651245">
            <w:pPr>
              <w:rPr>
                <w:sz w:val="24"/>
                <w:szCs w:val="24"/>
              </w:rPr>
            </w:pPr>
            <w:r w:rsidRPr="00651245">
              <w:rPr>
                <w:sz w:val="24"/>
                <w:szCs w:val="24"/>
              </w:rPr>
              <w:t>Wohnadresse:</w:t>
            </w:r>
          </w:p>
        </w:tc>
        <w:tc>
          <w:tcPr>
            <w:tcW w:w="6660" w:type="dxa"/>
          </w:tcPr>
          <w:p w14:paraId="1599154B" w14:textId="127670C1" w:rsidR="00651245" w:rsidRPr="00651245" w:rsidRDefault="00651245" w:rsidP="006512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</w:instrText>
            </w:r>
            <w:r>
              <w:rPr>
                <w:rFonts w:hint="cs"/>
                <w:sz w:val="24"/>
                <w:szCs w:val="24"/>
              </w:rPr>
              <w:instrText>FORMTEXT</w:instrText>
            </w:r>
            <w:r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</w:tbl>
    <w:p w14:paraId="38B31EF7" w14:textId="28675010" w:rsidR="00651245" w:rsidRDefault="00651245" w:rsidP="00651245"/>
    <w:tbl>
      <w:tblPr>
        <w:tblStyle w:val="Tabellenraster"/>
        <w:tblW w:w="0" w:type="auto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354"/>
      </w:tblGrid>
      <w:tr w:rsidR="00651245" w:rsidRPr="00651245" w14:paraId="477DD4BF" w14:textId="77777777" w:rsidTr="007A351E">
        <w:tc>
          <w:tcPr>
            <w:tcW w:w="9354" w:type="dxa"/>
            <w:shd w:val="clear" w:color="auto" w:fill="E7E6E6" w:themeFill="background2"/>
          </w:tcPr>
          <w:p w14:paraId="0523BFB2" w14:textId="4318784F" w:rsidR="00651245" w:rsidRPr="00651245" w:rsidRDefault="00651245" w:rsidP="002C29CF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Vollmacht zur Entgegennahme </w:t>
            </w: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</w:instrText>
            </w:r>
            <w:r>
              <w:rPr>
                <w:rFonts w:hint="cs"/>
                <w:sz w:val="24"/>
                <w:szCs w:val="24"/>
              </w:rPr>
              <w:instrText>FORMTEXT</w:instrText>
            </w:r>
            <w:r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651245" w:rsidRPr="00651245" w14:paraId="09CFCAF5" w14:textId="77777777" w:rsidTr="00754078">
        <w:tc>
          <w:tcPr>
            <w:tcW w:w="9354" w:type="dxa"/>
          </w:tcPr>
          <w:p w14:paraId="57238C72" w14:textId="7E80A9A9" w:rsidR="00651245" w:rsidRPr="00651245" w:rsidRDefault="00651245" w:rsidP="002C29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Hiermit bevollmächtige ich; </w:t>
            </w: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</w:instrText>
            </w:r>
            <w:r>
              <w:rPr>
                <w:rFonts w:hint="cs"/>
                <w:sz w:val="24"/>
                <w:szCs w:val="24"/>
              </w:rPr>
              <w:instrText>FORMTEXT</w:instrText>
            </w:r>
            <w:r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651245" w:rsidRPr="00651245" w14:paraId="6368BB0F" w14:textId="77777777" w:rsidTr="0038398E">
        <w:tc>
          <w:tcPr>
            <w:tcW w:w="9354" w:type="dxa"/>
          </w:tcPr>
          <w:p w14:paraId="246F7859" w14:textId="32B914F0" w:rsidR="00651245" w:rsidRPr="00651245" w:rsidRDefault="00651245" w:rsidP="002C29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die Person </w:t>
            </w:r>
            <w:r>
              <w:rPr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</w:instrText>
            </w:r>
            <w:r>
              <w:rPr>
                <w:rFonts w:hint="cs"/>
                <w:sz w:val="24"/>
                <w:szCs w:val="24"/>
              </w:rPr>
              <w:instrText>FORMTEXT</w:instrText>
            </w:r>
            <w:r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,</w:t>
            </w:r>
          </w:p>
        </w:tc>
      </w:tr>
      <w:tr w:rsidR="00651245" w:rsidRPr="00651245" w14:paraId="6EB4B0F9" w14:textId="77777777" w:rsidTr="00240E2F">
        <w:tc>
          <w:tcPr>
            <w:tcW w:w="9354" w:type="dxa"/>
          </w:tcPr>
          <w:p w14:paraId="1193D08F" w14:textId="1CF75403" w:rsidR="00651245" w:rsidRPr="00651245" w:rsidRDefault="00651245" w:rsidP="006512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 meinen Auftrag, den auf mich ausgestellete(n) </w:t>
            </w:r>
            <w:r>
              <w:rPr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</w:instrText>
            </w:r>
            <w:r>
              <w:rPr>
                <w:rFonts w:hint="cs"/>
                <w:sz w:val="24"/>
                <w:szCs w:val="24"/>
              </w:rPr>
              <w:instrText>FORMTEXT</w:instrText>
            </w:r>
            <w:r>
              <w:rPr>
                <w:sz w:val="24"/>
                <w:szCs w:val="24"/>
              </w:rPr>
              <w:instrText xml:space="preserve">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abzuholen.</w:t>
            </w:r>
          </w:p>
        </w:tc>
      </w:tr>
    </w:tbl>
    <w:p w14:paraId="1E772F49" w14:textId="575EB97A" w:rsidR="00651245" w:rsidRDefault="00651245" w:rsidP="00651245"/>
    <w:p w14:paraId="67FE549C" w14:textId="563F1FB9" w:rsidR="00651245" w:rsidRDefault="00651245" w:rsidP="00651245">
      <w:pPr>
        <w:jc w:val="center"/>
        <w:rPr>
          <w:b/>
          <w:bCs/>
          <w:sz w:val="28"/>
          <w:szCs w:val="28"/>
        </w:rPr>
      </w:pPr>
      <w:r w:rsidRPr="00651245">
        <w:rPr>
          <w:b/>
          <w:bCs/>
          <w:sz w:val="28"/>
          <w:szCs w:val="28"/>
        </w:rPr>
        <w:t xml:space="preserve">DIESE VOLLMACHT IST </w:t>
      </w:r>
      <w:r w:rsidRPr="00651245">
        <w:rPr>
          <w:b/>
          <w:bCs/>
          <w:sz w:val="28"/>
          <w:szCs w:val="28"/>
          <w:u w:val="single"/>
        </w:rPr>
        <w:t>EINMAL</w:t>
      </w:r>
      <w:r w:rsidRPr="00651245">
        <w:rPr>
          <w:b/>
          <w:bCs/>
          <w:sz w:val="28"/>
          <w:szCs w:val="28"/>
        </w:rPr>
        <w:t xml:space="preserve"> GÜLTIG!</w:t>
      </w:r>
    </w:p>
    <w:p w14:paraId="3B4CDC63" w14:textId="5D59C03C" w:rsidR="00651245" w:rsidRDefault="00651245" w:rsidP="00651245"/>
    <w:p w14:paraId="5730A6EC" w14:textId="77777777" w:rsidR="0040128A" w:rsidRDefault="0040128A" w:rsidP="00651245"/>
    <w:tbl>
      <w:tblPr>
        <w:tblStyle w:val="Tabellenraster"/>
        <w:tblW w:w="0" w:type="auto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544"/>
        <w:gridCol w:w="1843"/>
        <w:gridCol w:w="3967"/>
      </w:tblGrid>
      <w:tr w:rsidR="00651245" w14:paraId="460A7CA2" w14:textId="77777777" w:rsidTr="00651245">
        <w:tc>
          <w:tcPr>
            <w:tcW w:w="3544" w:type="dxa"/>
            <w:tcBorders>
              <w:bottom w:val="single" w:sz="4" w:space="0" w:color="auto"/>
            </w:tcBorders>
          </w:tcPr>
          <w:p w14:paraId="0A4DFEE3" w14:textId="77777777" w:rsidR="00651245" w:rsidRDefault="00651245" w:rsidP="00651245"/>
        </w:tc>
        <w:tc>
          <w:tcPr>
            <w:tcW w:w="1843" w:type="dxa"/>
          </w:tcPr>
          <w:p w14:paraId="6D380B46" w14:textId="77777777" w:rsidR="00651245" w:rsidRDefault="00651245" w:rsidP="00651245"/>
        </w:tc>
        <w:tc>
          <w:tcPr>
            <w:tcW w:w="3967" w:type="dxa"/>
            <w:tcBorders>
              <w:bottom w:val="single" w:sz="4" w:space="0" w:color="auto"/>
            </w:tcBorders>
          </w:tcPr>
          <w:p w14:paraId="1A158135" w14:textId="77777777" w:rsidR="00651245" w:rsidRDefault="00651245" w:rsidP="00651245"/>
        </w:tc>
      </w:tr>
      <w:tr w:rsidR="00651245" w14:paraId="63414046" w14:textId="77777777" w:rsidTr="00651245"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14:paraId="1B5C3D67" w14:textId="7FCB5A03" w:rsidR="00651245" w:rsidRDefault="00651245" w:rsidP="00651245">
            <w:pPr>
              <w:jc w:val="center"/>
            </w:pPr>
            <w:r>
              <w:t>Ort, Datum</w:t>
            </w:r>
          </w:p>
        </w:tc>
        <w:tc>
          <w:tcPr>
            <w:tcW w:w="1843" w:type="dxa"/>
            <w:vAlign w:val="center"/>
          </w:tcPr>
          <w:p w14:paraId="3CAC5722" w14:textId="77777777" w:rsidR="00651245" w:rsidRDefault="00651245" w:rsidP="00651245">
            <w:pPr>
              <w:jc w:val="center"/>
            </w:pPr>
          </w:p>
        </w:tc>
        <w:tc>
          <w:tcPr>
            <w:tcW w:w="3967" w:type="dxa"/>
            <w:tcBorders>
              <w:top w:val="single" w:sz="4" w:space="0" w:color="auto"/>
            </w:tcBorders>
            <w:vAlign w:val="center"/>
          </w:tcPr>
          <w:p w14:paraId="3A978E77" w14:textId="7D1A56AB" w:rsidR="00651245" w:rsidRDefault="00651245" w:rsidP="00651245">
            <w:pPr>
              <w:jc w:val="center"/>
            </w:pPr>
            <w:r>
              <w:t>Unterschrift</w:t>
            </w:r>
          </w:p>
        </w:tc>
      </w:tr>
    </w:tbl>
    <w:p w14:paraId="3F05D023" w14:textId="77777777" w:rsidR="00651245" w:rsidRPr="00651245" w:rsidRDefault="00651245" w:rsidP="00651245"/>
    <w:sectPr w:rsidR="00651245" w:rsidRPr="00651245" w:rsidSect="008400A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-3119" w:right="1134" w:bottom="-1134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1AA98A" w14:textId="77777777" w:rsidR="00EA313F" w:rsidRDefault="00EA313F" w:rsidP="00BB6580">
      <w:pPr>
        <w:spacing w:after="0" w:line="240" w:lineRule="auto"/>
      </w:pPr>
      <w:r>
        <w:separator/>
      </w:r>
    </w:p>
  </w:endnote>
  <w:endnote w:type="continuationSeparator" w:id="0">
    <w:p w14:paraId="43D0EFA9" w14:textId="77777777" w:rsidR="00EA313F" w:rsidRDefault="00EA313F" w:rsidP="00BB65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haroni">
    <w:altName w:val="Arial"/>
    <w:charset w:val="B1"/>
    <w:family w:val="auto"/>
    <w:pitch w:val="variable"/>
    <w:sig w:usb0="00000803" w:usb1="00000000" w:usb2="00000000" w:usb3="00000000" w:csb0="0000002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68E99" w14:textId="77777777" w:rsidR="004338C8" w:rsidRDefault="004338C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10205" w:type="dxa"/>
      <w:tblLayout w:type="fixed"/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7937"/>
      <w:gridCol w:w="2268"/>
    </w:tblGrid>
    <w:tr w:rsidR="009C6D31" w:rsidRPr="00CB4CCE" w14:paraId="285BBECF" w14:textId="77777777" w:rsidTr="0037674F">
      <w:trPr>
        <w:trHeight w:val="2268"/>
      </w:trPr>
      <w:tc>
        <w:tcPr>
          <w:tcW w:w="7937" w:type="dxa"/>
          <w:vAlign w:val="bottom"/>
        </w:tcPr>
        <w:p w14:paraId="15B5A2EA" w14:textId="77777777" w:rsidR="009C6D31" w:rsidRDefault="009C6D31" w:rsidP="00720ACB">
          <w:pPr>
            <w:pStyle w:val="Kopfzeile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UID: ATU 37384200 DVR: 0442780 </w:t>
          </w:r>
        </w:p>
        <w:p w14:paraId="7437A9A5" w14:textId="77777777" w:rsidR="009C6D31" w:rsidRPr="009C6D31" w:rsidRDefault="009C6D31" w:rsidP="009C6D31">
          <w:pPr>
            <w:pStyle w:val="Kopfzeile"/>
            <w:tabs>
              <w:tab w:val="clear" w:pos="4536"/>
              <w:tab w:val="left" w:pos="2587"/>
            </w:tabs>
            <w:rPr>
              <w:sz w:val="4"/>
              <w:szCs w:val="4"/>
            </w:rPr>
          </w:pPr>
        </w:p>
        <w:p w14:paraId="16741974" w14:textId="77777777" w:rsidR="009C6D31" w:rsidRDefault="009C6D31" w:rsidP="009C6D31">
          <w:pPr>
            <w:pStyle w:val="Kopfzeile"/>
            <w:tabs>
              <w:tab w:val="clear" w:pos="4536"/>
              <w:tab w:val="left" w:pos="2587"/>
            </w:tabs>
            <w:rPr>
              <w:sz w:val="14"/>
              <w:szCs w:val="14"/>
            </w:rPr>
          </w:pPr>
          <w:r>
            <w:rPr>
              <w:sz w:val="14"/>
              <w:szCs w:val="14"/>
            </w:rPr>
            <w:t>Volksbank Landeck</w:t>
          </w:r>
          <w:r>
            <w:rPr>
              <w:sz w:val="14"/>
              <w:szCs w:val="14"/>
            </w:rPr>
            <w:tab/>
            <w:t>Raiffeisenbank</w:t>
          </w:r>
        </w:p>
        <w:p w14:paraId="7F012A03" w14:textId="77777777" w:rsidR="009C6D31" w:rsidRDefault="009C6D31" w:rsidP="009C6D31">
          <w:pPr>
            <w:pStyle w:val="Kopfzeile"/>
            <w:tabs>
              <w:tab w:val="clear" w:pos="4536"/>
              <w:tab w:val="left" w:pos="2587"/>
            </w:tabs>
            <w:rPr>
              <w:sz w:val="14"/>
              <w:szCs w:val="14"/>
            </w:rPr>
          </w:pPr>
          <w:r>
            <w:rPr>
              <w:sz w:val="14"/>
              <w:szCs w:val="14"/>
            </w:rPr>
            <w:t>BIC: VBOEATWWLAN</w:t>
          </w:r>
          <w:r>
            <w:rPr>
              <w:sz w:val="14"/>
              <w:szCs w:val="14"/>
            </w:rPr>
            <w:tab/>
            <w:t>BIC: RBR TAT 22</w:t>
          </w:r>
        </w:p>
        <w:p w14:paraId="6AB5C21A" w14:textId="77777777" w:rsidR="009C6D31" w:rsidRDefault="009C6D31" w:rsidP="009C6D31">
          <w:pPr>
            <w:pStyle w:val="Kopfzeile"/>
            <w:tabs>
              <w:tab w:val="clear" w:pos="4536"/>
              <w:tab w:val="left" w:pos="2587"/>
            </w:tabs>
          </w:pPr>
          <w:r>
            <w:rPr>
              <w:sz w:val="14"/>
              <w:szCs w:val="14"/>
            </w:rPr>
            <w:t xml:space="preserve">IBAN: AT56 4585 0005 7028 0222 </w:t>
          </w:r>
          <w:r>
            <w:rPr>
              <w:sz w:val="14"/>
              <w:szCs w:val="14"/>
            </w:rPr>
            <w:tab/>
            <w:t>IBAN: AT77 3699 0000 0152 0121</w:t>
          </w:r>
        </w:p>
      </w:tc>
      <w:tc>
        <w:tcPr>
          <w:tcW w:w="2268" w:type="dxa"/>
          <w:vAlign w:val="bottom"/>
        </w:tcPr>
        <w:p w14:paraId="59E459F4" w14:textId="77777777" w:rsidR="009C6D31" w:rsidRPr="00CB4CCE" w:rsidRDefault="009C6D31" w:rsidP="00CB4CCE">
          <w:pPr>
            <w:pStyle w:val="Kopfzeile"/>
            <w:jc w:val="right"/>
            <w:rPr>
              <w:sz w:val="16"/>
              <w:szCs w:val="16"/>
            </w:rPr>
          </w:pPr>
          <w:r w:rsidRPr="00CB4CCE">
            <w:rPr>
              <w:sz w:val="16"/>
              <w:szCs w:val="16"/>
            </w:rPr>
            <w:t xml:space="preserve">Seite </w:t>
          </w:r>
          <w:r w:rsidRPr="00CB4CCE">
            <w:rPr>
              <w:sz w:val="16"/>
              <w:szCs w:val="16"/>
            </w:rPr>
            <w:fldChar w:fldCharType="begin"/>
          </w:r>
          <w:r w:rsidRPr="00CB4CCE">
            <w:rPr>
              <w:sz w:val="16"/>
              <w:szCs w:val="16"/>
            </w:rPr>
            <w:instrText xml:space="preserve"> PAGE  </w:instrText>
          </w:r>
          <w:r w:rsidRPr="00CB4CCE">
            <w:rPr>
              <w:sz w:val="16"/>
              <w:szCs w:val="16"/>
            </w:rPr>
            <w:fldChar w:fldCharType="separate"/>
          </w:r>
          <w:r w:rsidRPr="00CB4CCE">
            <w:rPr>
              <w:noProof/>
              <w:sz w:val="16"/>
              <w:szCs w:val="16"/>
            </w:rPr>
            <w:t>1</w:t>
          </w:r>
          <w:r w:rsidRPr="00CB4CCE">
            <w:rPr>
              <w:sz w:val="16"/>
              <w:szCs w:val="16"/>
            </w:rPr>
            <w:fldChar w:fldCharType="end"/>
          </w:r>
          <w:r w:rsidRPr="00CB4CCE">
            <w:rPr>
              <w:sz w:val="16"/>
              <w:szCs w:val="16"/>
            </w:rPr>
            <w:t xml:space="preserve"> | </w:t>
          </w:r>
          <w:r w:rsidRPr="00CB4CCE">
            <w:rPr>
              <w:sz w:val="16"/>
              <w:szCs w:val="16"/>
            </w:rPr>
            <w:fldChar w:fldCharType="begin"/>
          </w:r>
          <w:r w:rsidRPr="00CB4CCE">
            <w:rPr>
              <w:sz w:val="16"/>
              <w:szCs w:val="16"/>
            </w:rPr>
            <w:instrText xml:space="preserve"> NUMPAGES  </w:instrText>
          </w:r>
          <w:r w:rsidRPr="00CB4CCE">
            <w:rPr>
              <w:sz w:val="16"/>
              <w:szCs w:val="16"/>
            </w:rPr>
            <w:fldChar w:fldCharType="separate"/>
          </w:r>
          <w:r w:rsidRPr="00CB4CCE">
            <w:rPr>
              <w:noProof/>
              <w:sz w:val="16"/>
              <w:szCs w:val="16"/>
            </w:rPr>
            <w:t>1</w:t>
          </w:r>
          <w:r w:rsidRPr="00CB4CCE">
            <w:rPr>
              <w:sz w:val="16"/>
              <w:szCs w:val="16"/>
            </w:rPr>
            <w:fldChar w:fldCharType="end"/>
          </w:r>
        </w:p>
      </w:tc>
    </w:tr>
  </w:tbl>
  <w:p w14:paraId="62B3C484" w14:textId="77777777" w:rsidR="00C6320B" w:rsidRPr="005B06EC" w:rsidRDefault="009C6D31" w:rsidP="005B06EC">
    <w:pPr>
      <w:pStyle w:val="Fuzeile"/>
      <w:rPr>
        <w:sz w:val="2"/>
        <w:szCs w:val="2"/>
      </w:rPr>
    </w:pPr>
    <w:r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3162E5C" wp14:editId="44FD658D">
              <wp:simplePos x="0" y="0"/>
              <wp:positionH relativeFrom="column">
                <wp:posOffset>2880019</wp:posOffset>
              </wp:positionH>
              <wp:positionV relativeFrom="paragraph">
                <wp:posOffset>-285</wp:posOffset>
              </wp:positionV>
              <wp:extent cx="7919720" cy="359410"/>
              <wp:effectExtent l="0" t="0" r="5080" b="2540"/>
              <wp:wrapNone/>
              <wp:docPr id="17" name="Rechteck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9720" cy="359410"/>
                      </a:xfrm>
                      <a:prstGeom prst="rect">
                        <a:avLst/>
                      </a:prstGeom>
                      <a:solidFill>
                        <a:srgbClr val="B9910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CEC1EC" id="Rechteck 17" o:spid="_x0000_s1026" style="position:absolute;margin-left:226.75pt;margin-top:0;width:623.6pt;height:2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" fillcolor="#b99107" stroked="f" strokeweight="1pt"/>
          </w:pict>
        </mc:Fallback>
      </mc:AlternateContent>
    </w:r>
    <w:r w:rsidR="009E74D2"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82D9BCD" wp14:editId="18BEEF8D">
              <wp:simplePos x="0" y="0"/>
              <wp:positionH relativeFrom="column">
                <wp:posOffset>-923290</wp:posOffset>
              </wp:positionH>
              <wp:positionV relativeFrom="paragraph">
                <wp:posOffset>-474</wp:posOffset>
              </wp:positionV>
              <wp:extent cx="7919720" cy="359410"/>
              <wp:effectExtent l="0" t="0" r="5080" b="2540"/>
              <wp:wrapNone/>
              <wp:docPr id="14" name="Rechteck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9720" cy="359410"/>
                      </a:xfrm>
                      <a:prstGeom prst="rect">
                        <a:avLst/>
                      </a:prstGeom>
                      <a:solidFill>
                        <a:srgbClr val="237C0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9514DF" id="Rechteck 14" o:spid="_x0000_s1026" style="position:absolute;margin-left:-72.7pt;margin-top:-.05pt;width:623.6pt;height:2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" fillcolor="#237c01" stroked="f" strokeweight="1pt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899A3" w14:textId="77777777" w:rsidR="004338C8" w:rsidRDefault="004338C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AC30D1" w14:textId="77777777" w:rsidR="00EA313F" w:rsidRDefault="00EA313F" w:rsidP="00BB6580">
      <w:pPr>
        <w:spacing w:after="0" w:line="240" w:lineRule="auto"/>
      </w:pPr>
      <w:r>
        <w:separator/>
      </w:r>
    </w:p>
  </w:footnote>
  <w:footnote w:type="continuationSeparator" w:id="0">
    <w:p w14:paraId="612A470B" w14:textId="77777777" w:rsidR="00EA313F" w:rsidRDefault="00EA313F" w:rsidP="00BB65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1327B" w14:textId="77777777" w:rsidR="004338C8" w:rsidRDefault="004338C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10205" w:type="dxa"/>
      <w:tblLayout w:type="fixed"/>
      <w:tblCellMar>
        <w:top w:w="57" w:type="dxa"/>
        <w:left w:w="0" w:type="dxa"/>
        <w:bottom w:w="57" w:type="dxa"/>
      </w:tblCellMar>
      <w:tblLook w:val="04A0" w:firstRow="1" w:lastRow="0" w:firstColumn="1" w:lastColumn="0" w:noHBand="0" w:noVBand="1"/>
    </w:tblPr>
    <w:tblGrid>
      <w:gridCol w:w="1843"/>
      <w:gridCol w:w="8362"/>
    </w:tblGrid>
    <w:tr w:rsidR="001261B0" w14:paraId="34DB804C" w14:textId="77777777" w:rsidTr="008400AC">
      <w:trPr>
        <w:trHeight w:val="2268"/>
      </w:trPr>
      <w:tc>
        <w:tcPr>
          <w:tcW w:w="1843" w:type="dxa"/>
        </w:tcPr>
        <w:p w14:paraId="732F01B3" w14:textId="77777777" w:rsidR="001261B0" w:rsidRDefault="0072298B" w:rsidP="008400AC">
          <w:pPr>
            <w:pStyle w:val="Kopfzeile"/>
            <w:tabs>
              <w:tab w:val="clear" w:pos="4536"/>
              <w:tab w:val="clear" w:pos="9072"/>
              <w:tab w:val="left" w:pos="1615"/>
            </w:tabs>
          </w:pPr>
          <w:r>
            <w:rPr>
              <w:noProof/>
            </w:rPr>
            <w:drawing>
              <wp:inline distT="0" distB="0" distL="0" distR="0" wp14:anchorId="767E8CCB" wp14:editId="6FEC33B7">
                <wp:extent cx="880281" cy="1029610"/>
                <wp:effectExtent l="0" t="0" r="0" b="0"/>
                <wp:docPr id="8" name="Grafik 8" descr="Ein Bild, das Text, Spieler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Grafik 8" descr="Ein Bild, das Text, Spieler enthält.&#10;&#10;Automatisch generierte Beschreibu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327" cy="10355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62" w:type="dxa"/>
        </w:tcPr>
        <w:p w14:paraId="6D6125BD" w14:textId="77777777" w:rsidR="001261B0" w:rsidRPr="002D58E8" w:rsidRDefault="004719CF" w:rsidP="008400AC">
          <w:pPr>
            <w:pStyle w:val="Kopfzeile"/>
            <w:tabs>
              <w:tab w:val="clear" w:pos="4536"/>
              <w:tab w:val="left" w:pos="3432"/>
              <w:tab w:val="left" w:pos="4141"/>
            </w:tabs>
            <w:rPr>
              <w:rFonts w:ascii="Times New Roman" w:hAnsi="Times New Roman" w:cs="Times New Roman"/>
              <w:sz w:val="48"/>
              <w:szCs w:val="48"/>
            </w:rPr>
          </w:pPr>
          <w:r>
            <w:rPr>
              <w:rFonts w:ascii="Times New Roman" w:hAnsi="Times New Roman" w:cs="Times New Roman"/>
              <w:noProof/>
              <w:sz w:val="48"/>
              <w:szCs w:val="48"/>
            </w:rPr>
            <mc:AlternateContent>
              <mc:Choice Requires="wpg">
                <w:drawing>
                  <wp:anchor distT="0" distB="0" distL="114300" distR="114300" simplePos="0" relativeHeight="251666432" behindDoc="0" locked="0" layoutInCell="1" allowOverlap="1" wp14:anchorId="5388E9F1" wp14:editId="4683A322">
                    <wp:simplePos x="0" y="0"/>
                    <wp:positionH relativeFrom="column">
                      <wp:posOffset>3793973</wp:posOffset>
                    </wp:positionH>
                    <wp:positionV relativeFrom="paragraph">
                      <wp:posOffset>-666979</wp:posOffset>
                    </wp:positionV>
                    <wp:extent cx="1897380" cy="1919416"/>
                    <wp:effectExtent l="0" t="0" r="0" b="214630"/>
                    <wp:wrapNone/>
                    <wp:docPr id="1" name="Gruppieren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7380" cy="1919416"/>
                              <a:chOff x="0" y="0"/>
                              <a:chExt cx="1897380" cy="1919416"/>
                            </a:xfrm>
                          </wpg:grpSpPr>
                          <wps:wsp>
                            <wps:cNvPr id="10" name="Gleichschenkliges Dreieck 10"/>
                            <wps:cNvSpPr/>
                            <wps:spPr>
                              <a:xfrm rot="2683138">
                                <a:off x="0" y="635885"/>
                                <a:ext cx="1897380" cy="960120"/>
                              </a:xfrm>
                              <a:prstGeom prst="triangle">
                                <a:avLst>
                                  <a:gd name="adj" fmla="val 50225"/>
                                </a:avLst>
                              </a:prstGeom>
                              <a:solidFill>
                                <a:srgbClr val="B9910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Gleichschenkliges Dreieck 12"/>
                            <wps:cNvSpPr/>
                            <wps:spPr>
                              <a:xfrm rot="2700446">
                                <a:off x="150178" y="485707"/>
                                <a:ext cx="1919416" cy="948002"/>
                              </a:xfrm>
                              <a:prstGeom prst="triangle">
                                <a:avLst>
                                  <a:gd name="adj" fmla="val 50225"/>
                                </a:avLst>
                              </a:prstGeom>
                              <a:solidFill>
                                <a:srgbClr val="237C0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1A97C4F3" id="Gruppieren 1" o:spid="_x0000_s1026" style="position:absolute;margin-left:298.75pt;margin-top:-52.5pt;width:149.4pt;height:151.15pt;z-index:251666432" coordsize="18973,19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Gleichschenkliges Dreieck 10" o:spid="_x0000_s1027" type="#_x0000_t5" style="position:absolute;top:6358;width:18973;height:9602;rotation:293070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" adj="10849" fillcolor="#b99107" stroked="f" strokeweight="1pt"/>
                    <v:shape id="Gleichschenkliges Dreieck 12" o:spid="_x0000_s1028" type="#_x0000_t5" style="position:absolute;left:1501;top:4857;width:19194;height:9480;rotation:29496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" adj="10849" fillcolor="#237c01" stroked="f" strokeweight="1pt"/>
                  </v:group>
                </w:pict>
              </mc:Fallback>
            </mc:AlternateContent>
          </w:r>
          <w:r w:rsidR="001261B0" w:rsidRPr="002D58E8">
            <w:rPr>
              <w:rFonts w:ascii="Times New Roman" w:hAnsi="Times New Roman" w:cs="Times New Roman"/>
              <w:sz w:val="48"/>
              <w:szCs w:val="48"/>
            </w:rPr>
            <w:t>Gemeinde</w:t>
          </w:r>
          <w:r w:rsidR="00FC32EE" w:rsidRPr="002D58E8">
            <w:rPr>
              <w:rFonts w:ascii="Times New Roman" w:hAnsi="Times New Roman" w:cs="Times New Roman"/>
              <w:sz w:val="48"/>
              <w:szCs w:val="48"/>
            </w:rPr>
            <w:t xml:space="preserve"> </w:t>
          </w:r>
          <w:r w:rsidR="001261B0" w:rsidRPr="002D58E8">
            <w:rPr>
              <w:rFonts w:ascii="Times New Roman" w:hAnsi="Times New Roman" w:cs="Times New Roman"/>
              <w:sz w:val="48"/>
              <w:szCs w:val="48"/>
            </w:rPr>
            <w:t>Pfunds</w:t>
          </w:r>
        </w:p>
        <w:p w14:paraId="42F1AB49" w14:textId="77777777" w:rsidR="001261B0" w:rsidRPr="002D58E8" w:rsidRDefault="009C4193" w:rsidP="008400AC">
          <w:pPr>
            <w:pStyle w:val="Kopfzeile"/>
            <w:tabs>
              <w:tab w:val="clear" w:pos="4536"/>
              <w:tab w:val="left" w:pos="3432"/>
              <w:tab w:val="left" w:pos="4141"/>
            </w:tabs>
            <w:rPr>
              <w:rFonts w:ascii="Times New Roman" w:hAnsi="Times New Roman" w:cs="Times New Roman"/>
              <w:i/>
              <w:iCs/>
              <w:sz w:val="20"/>
              <w:szCs w:val="20"/>
            </w:rPr>
          </w:pPr>
          <w:r>
            <w:rPr>
              <w:rFonts w:ascii="Times New Roman" w:hAnsi="Times New Roman" w:cs="Times New Roman"/>
              <w:i/>
              <w:iCs/>
              <w:sz w:val="20"/>
              <w:szCs w:val="20"/>
            </w:rPr>
            <w:t xml:space="preserve"> </w:t>
          </w:r>
          <w:r w:rsidR="002D58E8" w:rsidRPr="002D58E8">
            <w:rPr>
              <w:rFonts w:ascii="Times New Roman" w:hAnsi="Times New Roman" w:cs="Times New Roman"/>
              <w:i/>
              <w:iCs/>
              <w:sz w:val="20"/>
              <w:szCs w:val="20"/>
            </w:rPr>
            <w:t>Stuben 45 | 6542 Pfunds</w:t>
          </w:r>
        </w:p>
        <w:p w14:paraId="4C44F173" w14:textId="77777777" w:rsidR="00FC32EE" w:rsidRDefault="00FC32EE" w:rsidP="008400AC">
          <w:pPr>
            <w:pStyle w:val="Kopfzeile"/>
            <w:tabs>
              <w:tab w:val="clear" w:pos="4536"/>
              <w:tab w:val="left" w:pos="3432"/>
              <w:tab w:val="left" w:pos="4141"/>
            </w:tabs>
          </w:pPr>
        </w:p>
        <w:p w14:paraId="0BEFB221" w14:textId="77777777" w:rsidR="00720ACB" w:rsidRDefault="00FC32EE" w:rsidP="008400AC">
          <w:pPr>
            <w:pStyle w:val="Kopfzeile"/>
            <w:tabs>
              <w:tab w:val="clear" w:pos="4536"/>
              <w:tab w:val="left" w:pos="597"/>
            </w:tabs>
            <w:rPr>
              <w:sz w:val="20"/>
              <w:szCs w:val="20"/>
            </w:rPr>
          </w:pPr>
          <w:r w:rsidRPr="00FC32EE">
            <w:rPr>
              <w:sz w:val="20"/>
              <w:szCs w:val="20"/>
            </w:rPr>
            <w:sym w:font="Wingdings 2" w:char="F027"/>
          </w:r>
          <w:r w:rsidRPr="00FC32EE">
            <w:rPr>
              <w:sz w:val="20"/>
              <w:szCs w:val="20"/>
            </w:rPr>
            <w:tab/>
            <w:t xml:space="preserve">+43 (0) 5474 52 21 </w:t>
          </w:r>
        </w:p>
        <w:p w14:paraId="05915E4E" w14:textId="5DFD9FC0" w:rsidR="00FC32EE" w:rsidRDefault="00651245" w:rsidP="008400AC">
          <w:pPr>
            <w:pStyle w:val="Kopfzeile"/>
            <w:tabs>
              <w:tab w:val="clear" w:pos="4536"/>
              <w:tab w:val="clear" w:pos="9072"/>
              <w:tab w:val="left" w:pos="597"/>
              <w:tab w:val="center" w:pos="4073"/>
            </w:tabs>
          </w:pPr>
          <w:r w:rsidRPr="00651245">
            <w:rPr>
              <w:noProof/>
              <w:sz w:val="20"/>
              <w:szCs w:val="20"/>
            </w:rPr>
            <mc:AlternateContent>
              <mc:Choice Requires="wps">
                <w:drawing>
                  <wp:anchor distT="45720" distB="45720" distL="114300" distR="114300" simplePos="0" relativeHeight="251668480" behindDoc="0" locked="0" layoutInCell="1" allowOverlap="1" wp14:anchorId="65E6716C" wp14:editId="232D28F1">
                    <wp:simplePos x="0" y="0"/>
                    <wp:positionH relativeFrom="column">
                      <wp:posOffset>-71120</wp:posOffset>
                    </wp:positionH>
                    <wp:positionV relativeFrom="paragraph">
                      <wp:posOffset>226411</wp:posOffset>
                    </wp:positionV>
                    <wp:extent cx="4512045" cy="354842"/>
                    <wp:effectExtent l="0" t="0" r="0" b="0"/>
                    <wp:wrapNone/>
                    <wp:docPr id="217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512045" cy="3548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D67BE9" w14:textId="2F934BC8" w:rsidR="00651245" w:rsidRPr="004338C8" w:rsidRDefault="00651245">
                                <w:pPr>
                                  <w:rPr>
                                    <w:b/>
                                    <w:bCs/>
                                    <w:vanish/>
                                    <w:sz w:val="32"/>
                                    <w:szCs w:val="32"/>
                                  </w:rPr>
                                </w:pPr>
                                <w:r w:rsidRPr="004338C8">
                                  <w:rPr>
                                    <w:b/>
                                    <w:bCs/>
                                    <w:vanish/>
                                    <w:sz w:val="32"/>
                                    <w:szCs w:val="32"/>
                                    <w:highlight w:val="yellow"/>
                                  </w:rPr>
                                  <w:t>Bitte graue Kästchen anklicken und ausfüllen!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5E6716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margin-left:-5.6pt;margin-top:17.85pt;width:355.3pt;height:27.9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" filled="f" stroked="f">
                    <v:textbox>
                      <w:txbxContent>
                        <w:p w14:paraId="64D67BE9" w14:textId="2F934BC8" w:rsidR="00651245" w:rsidRPr="004338C8" w:rsidRDefault="00651245">
                          <w:pPr>
                            <w:rPr>
                              <w:b/>
                              <w:bCs/>
                              <w:vanish/>
                              <w:sz w:val="32"/>
                              <w:szCs w:val="32"/>
                            </w:rPr>
                          </w:pPr>
                          <w:r w:rsidRPr="004338C8">
                            <w:rPr>
                              <w:b/>
                              <w:bCs/>
                              <w:vanish/>
                              <w:sz w:val="32"/>
                              <w:szCs w:val="32"/>
                              <w:highlight w:val="yellow"/>
                            </w:rPr>
                            <w:t>Bitte graue Kästchen anklicken und ausfüllen!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C32EE" w:rsidRPr="00FC32EE">
            <w:rPr>
              <w:sz w:val="20"/>
              <w:szCs w:val="20"/>
            </w:rPr>
            <w:sym w:font="Wingdings" w:char="F02B"/>
          </w:r>
          <w:r w:rsidR="00FC32EE" w:rsidRPr="00FC32EE">
            <w:rPr>
              <w:sz w:val="20"/>
              <w:szCs w:val="20"/>
            </w:rPr>
            <w:tab/>
            <w:t>gemeinde@pfunds.tirol.gv.at</w:t>
          </w:r>
        </w:p>
      </w:tc>
    </w:tr>
  </w:tbl>
  <w:p w14:paraId="63D5B2A8" w14:textId="1DADCF8F" w:rsidR="00405F04" w:rsidRPr="00707171" w:rsidRDefault="00405F04" w:rsidP="00707171">
    <w:pPr>
      <w:pStyle w:val="Kopfzeile"/>
      <w:tabs>
        <w:tab w:val="clear" w:pos="4536"/>
      </w:tabs>
      <w:ind w:right="-142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9ED25" w14:textId="77777777" w:rsidR="004338C8" w:rsidRDefault="004338C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975AD9"/>
    <w:multiLevelType w:val="hybridMultilevel"/>
    <w:tmpl w:val="427055D8"/>
    <w:lvl w:ilvl="0" w:tplc="BA3C1C7C">
      <w:start w:val="6542"/>
      <w:numFmt w:val="bullet"/>
      <w:lvlText w:val="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04895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eFBF8OhUk51xoCMG1SgIWKXLl5O6krj2jmBxnMV4XPf+KxUOuDOucaDbDDiykpaRu3ECBej6N6VJPYLUI38FDw==" w:salt="BE7ivK5uEaO8RkbU3ckgP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245"/>
    <w:rsid w:val="00072107"/>
    <w:rsid w:val="001261B0"/>
    <w:rsid w:val="002A257C"/>
    <w:rsid w:val="002D58E8"/>
    <w:rsid w:val="002E481B"/>
    <w:rsid w:val="002F4157"/>
    <w:rsid w:val="003620B7"/>
    <w:rsid w:val="003B6C57"/>
    <w:rsid w:val="0040128A"/>
    <w:rsid w:val="00405F04"/>
    <w:rsid w:val="004139AC"/>
    <w:rsid w:val="004307F0"/>
    <w:rsid w:val="004338C8"/>
    <w:rsid w:val="004719CF"/>
    <w:rsid w:val="004E2B06"/>
    <w:rsid w:val="00511864"/>
    <w:rsid w:val="0053037C"/>
    <w:rsid w:val="005B06EC"/>
    <w:rsid w:val="00602E15"/>
    <w:rsid w:val="00651245"/>
    <w:rsid w:val="006909EA"/>
    <w:rsid w:val="007065BB"/>
    <w:rsid w:val="00707171"/>
    <w:rsid w:val="00720ACB"/>
    <w:rsid w:val="0072298B"/>
    <w:rsid w:val="00773172"/>
    <w:rsid w:val="007A5283"/>
    <w:rsid w:val="008400AC"/>
    <w:rsid w:val="0084338B"/>
    <w:rsid w:val="009A66B9"/>
    <w:rsid w:val="009C4193"/>
    <w:rsid w:val="009C6D31"/>
    <w:rsid w:val="009E74D2"/>
    <w:rsid w:val="00A07220"/>
    <w:rsid w:val="00AF0A41"/>
    <w:rsid w:val="00B23B6F"/>
    <w:rsid w:val="00BB6580"/>
    <w:rsid w:val="00BD1412"/>
    <w:rsid w:val="00C0690C"/>
    <w:rsid w:val="00C13FB8"/>
    <w:rsid w:val="00C331C1"/>
    <w:rsid w:val="00C563D2"/>
    <w:rsid w:val="00C6320B"/>
    <w:rsid w:val="00CB4CCE"/>
    <w:rsid w:val="00CE4470"/>
    <w:rsid w:val="00E117F8"/>
    <w:rsid w:val="00EA313F"/>
    <w:rsid w:val="00EB62C8"/>
    <w:rsid w:val="00F42ACB"/>
    <w:rsid w:val="00F61039"/>
    <w:rsid w:val="00F90058"/>
    <w:rsid w:val="00FC3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FE1BEA"/>
  <w15:chartTrackingRefBased/>
  <w15:docId w15:val="{A19B03A7-826C-4CE6-88E6-48C1FEC28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B65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B6580"/>
  </w:style>
  <w:style w:type="paragraph" w:styleId="Fuzeile">
    <w:name w:val="footer"/>
    <w:basedOn w:val="Standard"/>
    <w:link w:val="FuzeileZchn"/>
    <w:uiPriority w:val="99"/>
    <w:unhideWhenUsed/>
    <w:rsid w:val="00BB65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B6580"/>
  </w:style>
  <w:style w:type="table" w:styleId="Tabellenraster">
    <w:name w:val="Table Grid"/>
    <w:basedOn w:val="NormaleTabelle"/>
    <w:uiPriority w:val="39"/>
    <w:rsid w:val="00BB6580"/>
    <w:pPr>
      <w:spacing w:after="0" w:line="240" w:lineRule="auto"/>
    </w:pPr>
    <w:tblPr/>
  </w:style>
  <w:style w:type="character" w:styleId="Platzhaltertext">
    <w:name w:val="Placeholder Text"/>
    <w:basedOn w:val="Absatz-Standardschriftart"/>
    <w:uiPriority w:val="99"/>
    <w:semiHidden/>
    <w:rsid w:val="00BB658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67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s04\Desktop\Briefvorlage%20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Briefvorlage NEU.dotx</Template>
  <TotalTime>0</TotalTime>
  <Pages>1</Pages>
  <Words>75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Maria Hofer - Gemeinde Pfunds</dc:creator>
  <cp:keywords/>
  <dc:description/>
  <cp:lastModifiedBy>Sekretariat / Gemeinde Pfunds</cp:lastModifiedBy>
  <cp:revision>7</cp:revision>
  <cp:lastPrinted>2022-10-10T12:31:00Z</cp:lastPrinted>
  <dcterms:created xsi:type="dcterms:W3CDTF">2023-04-17T08:34:00Z</dcterms:created>
  <dcterms:modified xsi:type="dcterms:W3CDTF">2023-04-17T08:44:00Z</dcterms:modified>
</cp:coreProperties>
</file>